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48A9" w:rsidRPr="00226802" w:rsidRDefault="007F48A9" w:rsidP="00226802">
      <w:pPr>
        <w:spacing w:after="0" w:line="240" w:lineRule="auto"/>
        <w:jc w:val="right"/>
        <w:rPr>
          <w:rFonts w:ascii="Times New Roman" w:hAnsi="Times New Roman"/>
          <w:color w:val="FF0000"/>
          <w:sz w:val="28"/>
          <w:szCs w:val="28"/>
        </w:rPr>
      </w:pPr>
      <w:r w:rsidRPr="00226802">
        <w:rPr>
          <w:rFonts w:ascii="Times New Roman" w:hAnsi="Times New Roman"/>
          <w:color w:val="FF0000"/>
          <w:sz w:val="28"/>
          <w:szCs w:val="28"/>
        </w:rPr>
        <w:t>Дистанционная консультация для родителей</w:t>
      </w:r>
    </w:p>
    <w:p w:rsidR="007F48A9" w:rsidRPr="00226802" w:rsidRDefault="007F48A9" w:rsidP="00226802">
      <w:pPr>
        <w:spacing w:after="0" w:line="240" w:lineRule="auto"/>
        <w:jc w:val="right"/>
        <w:rPr>
          <w:rFonts w:ascii="Times New Roman" w:hAnsi="Times New Roman"/>
          <w:color w:val="FF0000"/>
          <w:sz w:val="28"/>
          <w:szCs w:val="28"/>
        </w:rPr>
      </w:pPr>
      <w:r w:rsidRPr="00226802">
        <w:rPr>
          <w:rFonts w:ascii="Times New Roman" w:hAnsi="Times New Roman"/>
          <w:color w:val="FF0000"/>
          <w:sz w:val="28"/>
          <w:szCs w:val="28"/>
        </w:rPr>
        <w:t>Составитель: музыкальный руководитель Сергачёва Н.Ю., МАДОУ ЦРР-детский сад № 104</w:t>
      </w:r>
    </w:p>
    <w:p w:rsidR="007F48A9" w:rsidRPr="00226802" w:rsidRDefault="007F48A9" w:rsidP="00F41F73">
      <w:pPr>
        <w:spacing w:line="360" w:lineRule="auto"/>
        <w:jc w:val="both"/>
        <w:rPr>
          <w:rFonts w:ascii="Times New Roman" w:hAnsi="Times New Roman"/>
          <w:b/>
          <w:bCs/>
          <w:color w:val="FF0000"/>
          <w:sz w:val="36"/>
          <w:szCs w:val="36"/>
        </w:rPr>
      </w:pPr>
      <w:r w:rsidRPr="00226802">
        <w:rPr>
          <w:rFonts w:ascii="Times New Roman" w:hAnsi="Times New Roman"/>
          <w:b/>
          <w:bCs/>
          <w:color w:val="FF0000"/>
          <w:sz w:val="36"/>
          <w:szCs w:val="36"/>
        </w:rPr>
        <w:t xml:space="preserve">                    «Роль потешек в жизни ребенка»</w:t>
      </w:r>
    </w:p>
    <w:p w:rsidR="007F48A9" w:rsidRPr="00811831" w:rsidRDefault="007F48A9" w:rsidP="00F41F73">
      <w:pPr>
        <w:spacing w:line="360" w:lineRule="auto"/>
        <w:jc w:val="both"/>
        <w:rPr>
          <w:rFonts w:ascii="Times New Roman" w:hAnsi="Times New Roman"/>
          <w:color w:val="FF0000"/>
          <w:sz w:val="28"/>
          <w:szCs w:val="28"/>
        </w:rPr>
      </w:pPr>
      <w:r>
        <w:rPr>
          <w:rFonts w:ascii="Times New Roman" w:hAnsi="Times New Roman"/>
          <w:color w:val="FF0000"/>
          <w:sz w:val="28"/>
          <w:szCs w:val="28"/>
        </w:rPr>
        <w:t xml:space="preserve">  </w:t>
      </w:r>
      <w:r w:rsidRPr="001C5BCC">
        <w:rPr>
          <w:rFonts w:ascii="Times New Roman" w:hAnsi="Times New Roman"/>
          <w:noProof/>
          <w:color w:val="FF0000"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https://fs00.infourok.ru/images/doc/205/233732/img0.jpg" style="width:243pt;height:243pt;visibility:visible">
            <v:imagedata r:id="rId4" o:title="" croptop="18344f" cropbottom="1123f" cropleft="26469f" cropright="2835f"/>
          </v:shape>
        </w:pict>
      </w:r>
      <w:r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F41F73">
        <w:rPr>
          <w:rFonts w:ascii="Times New Roman" w:hAnsi="Times New Roman"/>
          <w:sz w:val="28"/>
          <w:szCs w:val="28"/>
        </w:rPr>
        <w:t>Очень большое значение в воспитания малышей имеют потешки.  Они вызывают в ребенке чувство сопереживания, дружелюбие, доброжелательность.  Простота и мелодичность звучания потешкек  помогает детям запомнить их. Дети начинают вводить народные потешки в свои игры во время кормления кукол или укладывании кукол. Потешки должны соответствовать уровню развития детей. Интонация, с которой они произносятся, должна быть понятна детям.  Читая потешку, необходимо менять интонацию голоса в соответствии со смыслом стишка. Учите эмоционально реагировать на «строгую» и «ласковую» интонации вашего голоса. Но н</w:t>
      </w:r>
      <w:r>
        <w:rPr>
          <w:rFonts w:ascii="Times New Roman" w:hAnsi="Times New Roman"/>
          <w:sz w:val="28"/>
          <w:szCs w:val="28"/>
        </w:rPr>
        <w:t>и</w:t>
      </w:r>
      <w:r w:rsidRPr="00F41F73">
        <w:rPr>
          <w:rFonts w:ascii="Times New Roman" w:hAnsi="Times New Roman"/>
          <w:sz w:val="28"/>
          <w:szCs w:val="28"/>
        </w:rPr>
        <w:t xml:space="preserve"> в коем случае не пугайте ребенка! Повторяйте потешку 2-3 дня, пока он проявит к ней интерес. На 4-5 день целесообразно поменять потешку. </w:t>
      </w:r>
    </w:p>
    <w:p w:rsidR="007F48A9" w:rsidRPr="00F41F73" w:rsidRDefault="007F48A9" w:rsidP="00F41F73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Простые </w:t>
      </w:r>
      <w:r w:rsidRPr="00F41F73">
        <w:rPr>
          <w:rFonts w:ascii="Times New Roman" w:hAnsi="Times New Roman"/>
          <w:sz w:val="28"/>
          <w:szCs w:val="28"/>
        </w:rPr>
        <w:t xml:space="preserve"> короткие потешки  побуждают детей к действию, произнесенные же на распев, ласково не громко, успокаивают, настраивают на сон, отдых. </w:t>
      </w:r>
    </w:p>
    <w:p w:rsidR="007F48A9" w:rsidRDefault="007F48A9" w:rsidP="00F41F73">
      <w:pPr>
        <w:jc w:val="both"/>
        <w:rPr>
          <w:rFonts w:ascii="Times New Roman" w:hAnsi="Times New Roman"/>
          <w:sz w:val="28"/>
          <w:szCs w:val="28"/>
        </w:rPr>
      </w:pPr>
      <w:r w:rsidRPr="00F41F73">
        <w:rPr>
          <w:rFonts w:ascii="Times New Roman" w:hAnsi="Times New Roman"/>
          <w:sz w:val="28"/>
          <w:szCs w:val="28"/>
        </w:rPr>
        <w:t xml:space="preserve">   </w:t>
      </w:r>
    </w:p>
    <w:p w:rsidR="007F48A9" w:rsidRDefault="007F48A9" w:rsidP="00F41F73">
      <w:pPr>
        <w:jc w:val="both"/>
        <w:rPr>
          <w:rFonts w:ascii="Times New Roman" w:hAnsi="Times New Roman"/>
          <w:sz w:val="28"/>
          <w:szCs w:val="28"/>
        </w:rPr>
      </w:pPr>
    </w:p>
    <w:p w:rsidR="007F48A9" w:rsidRDefault="007F48A9" w:rsidP="00F41F73">
      <w:pPr>
        <w:jc w:val="both"/>
        <w:rPr>
          <w:rFonts w:ascii="Times New Roman" w:hAnsi="Times New Roman"/>
          <w:sz w:val="28"/>
          <w:szCs w:val="28"/>
        </w:rPr>
      </w:pPr>
    </w:p>
    <w:p w:rsidR="007F48A9" w:rsidRDefault="007F48A9" w:rsidP="00C51A33">
      <w:pPr>
        <w:jc w:val="both"/>
        <w:rPr>
          <w:rFonts w:ascii="Times New Roman" w:hAnsi="Times New Roman"/>
          <w:sz w:val="28"/>
          <w:szCs w:val="28"/>
        </w:rPr>
      </w:pPr>
      <w:r w:rsidRPr="00F41F73">
        <w:rPr>
          <w:rFonts w:ascii="Times New Roman" w:hAnsi="Times New Roman"/>
          <w:sz w:val="28"/>
          <w:szCs w:val="28"/>
        </w:rPr>
        <w:t>На все режимные моменты детей раннего возраста существуют различные потешки. Чтобы заставить детей двигаться, на</w:t>
      </w:r>
      <w:r>
        <w:rPr>
          <w:rFonts w:ascii="Times New Roman" w:hAnsi="Times New Roman"/>
          <w:sz w:val="28"/>
          <w:szCs w:val="28"/>
        </w:rPr>
        <w:t>пример, можно использовать такие потешки</w:t>
      </w:r>
      <w:r w:rsidRPr="00F41F73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</w:t>
      </w:r>
    </w:p>
    <w:p w:rsidR="007F48A9" w:rsidRDefault="007F48A9" w:rsidP="00702B7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F48A9" w:rsidRDefault="007F48A9" w:rsidP="00C51A33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1C5BCC">
        <w:rPr>
          <w:rFonts w:ascii="Times New Roman" w:hAnsi="Times New Roman"/>
          <w:noProof/>
          <w:sz w:val="28"/>
          <w:szCs w:val="28"/>
          <w:lang w:eastAsia="ru-RU"/>
        </w:rPr>
        <w:pict>
          <v:shape id="Рисунок 6" o:spid="_x0000_i1026" type="#_x0000_t75" alt="https://lh5.googleusercontent.com/-zsjQy60C0mo/TW0T7zBYeqI/AAAAAAAAGjA/O0FJ0ua9hlo/s1600/%25D0%25BF%25D0%25BE%25D1%2582%25D0%25B5%25D1%2588%25D0%25BA%25D0%25B8++16.jpg" style="width:107.25pt;height:153pt;visibility:visible">
            <v:imagedata r:id="rId5" o:title="" croptop="31948f" cropbottom="4582f" cropleft="30422f" cropright="5637f"/>
          </v:shape>
        </w:pict>
      </w:r>
      <w:r>
        <w:rPr>
          <w:rFonts w:ascii="Times New Roman" w:hAnsi="Times New Roman"/>
          <w:sz w:val="28"/>
          <w:szCs w:val="28"/>
        </w:rPr>
        <w:t xml:space="preserve">                   </w:t>
      </w:r>
      <w:r w:rsidRPr="00F41F73">
        <w:rPr>
          <w:rFonts w:ascii="Times New Roman" w:hAnsi="Times New Roman"/>
          <w:sz w:val="28"/>
          <w:szCs w:val="28"/>
        </w:rPr>
        <w:t>Встань малыш еще разок,</w:t>
      </w:r>
      <w:r>
        <w:rPr>
          <w:rFonts w:ascii="Times New Roman" w:hAnsi="Times New Roman"/>
          <w:sz w:val="28"/>
          <w:szCs w:val="28"/>
        </w:rPr>
        <w:t xml:space="preserve">                </w:t>
      </w:r>
    </w:p>
    <w:p w:rsidR="007F48A9" w:rsidRPr="00F41F73" w:rsidRDefault="007F48A9" w:rsidP="00C51A33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</w:t>
      </w:r>
      <w:r w:rsidRPr="00F41F73">
        <w:rPr>
          <w:rFonts w:ascii="Times New Roman" w:hAnsi="Times New Roman"/>
          <w:sz w:val="28"/>
          <w:szCs w:val="28"/>
        </w:rPr>
        <w:t>Сделай маленький шажок,</w:t>
      </w:r>
      <w:r>
        <w:rPr>
          <w:rFonts w:ascii="Times New Roman" w:hAnsi="Times New Roman"/>
          <w:sz w:val="28"/>
          <w:szCs w:val="28"/>
        </w:rPr>
        <w:t xml:space="preserve">              </w:t>
      </w:r>
    </w:p>
    <w:p w:rsidR="007F48A9" w:rsidRPr="00F41F73" w:rsidRDefault="007F48A9" w:rsidP="00C51A33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</w:t>
      </w:r>
      <w:r w:rsidRPr="00F41F73">
        <w:rPr>
          <w:rFonts w:ascii="Times New Roman" w:hAnsi="Times New Roman"/>
          <w:sz w:val="28"/>
          <w:szCs w:val="28"/>
        </w:rPr>
        <w:t>Топ, топ!</w:t>
      </w:r>
    </w:p>
    <w:p w:rsidR="007F48A9" w:rsidRPr="00F41F73" w:rsidRDefault="007F48A9" w:rsidP="00C51A33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</w:t>
      </w:r>
      <w:r w:rsidRPr="00F41F73">
        <w:rPr>
          <w:rFonts w:ascii="Times New Roman" w:hAnsi="Times New Roman"/>
          <w:sz w:val="28"/>
          <w:szCs w:val="28"/>
        </w:rPr>
        <w:t>Ходит мальчик наш с трудом,</w:t>
      </w:r>
    </w:p>
    <w:p w:rsidR="007F48A9" w:rsidRPr="00F41F73" w:rsidRDefault="007F48A9" w:rsidP="00C51A33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</w:t>
      </w:r>
      <w:r w:rsidRPr="00F41F73">
        <w:rPr>
          <w:rFonts w:ascii="Times New Roman" w:hAnsi="Times New Roman"/>
          <w:sz w:val="28"/>
          <w:szCs w:val="28"/>
        </w:rPr>
        <w:t>Первый раз обходит дом.</w:t>
      </w:r>
    </w:p>
    <w:p w:rsidR="007F48A9" w:rsidRDefault="007F48A9" w:rsidP="00702B7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Pr="00F41F73">
        <w:rPr>
          <w:rFonts w:ascii="Times New Roman" w:hAnsi="Times New Roman"/>
          <w:sz w:val="28"/>
          <w:szCs w:val="28"/>
        </w:rPr>
        <w:t>Топ, топ!</w:t>
      </w:r>
      <w:r w:rsidRPr="00702B74">
        <w:rPr>
          <w:rFonts w:ascii="Times New Roman" w:hAnsi="Times New Roman"/>
          <w:sz w:val="28"/>
          <w:szCs w:val="28"/>
        </w:rPr>
        <w:t xml:space="preserve"> </w:t>
      </w:r>
    </w:p>
    <w:p w:rsidR="007F48A9" w:rsidRPr="00F41F73" w:rsidRDefault="007F48A9" w:rsidP="00811831">
      <w:pPr>
        <w:spacing w:after="0" w:line="240" w:lineRule="auto"/>
        <w:ind w:firstLine="5103"/>
        <w:rPr>
          <w:rFonts w:ascii="Times New Roman" w:hAnsi="Times New Roman"/>
          <w:sz w:val="28"/>
          <w:szCs w:val="28"/>
        </w:rPr>
      </w:pPr>
    </w:p>
    <w:p w:rsidR="007F48A9" w:rsidRPr="00F41F73" w:rsidRDefault="007F48A9" w:rsidP="00702B7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F41F73">
        <w:rPr>
          <w:rFonts w:ascii="Times New Roman" w:hAnsi="Times New Roman"/>
          <w:sz w:val="28"/>
          <w:szCs w:val="28"/>
        </w:rPr>
        <w:t>Ай таточки, ай таточки.</w:t>
      </w:r>
    </w:p>
    <w:p w:rsidR="007F48A9" w:rsidRPr="00F41F73" w:rsidRDefault="007F48A9" w:rsidP="00702B7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F41F73">
        <w:rPr>
          <w:rFonts w:ascii="Times New Roman" w:hAnsi="Times New Roman"/>
          <w:sz w:val="28"/>
          <w:szCs w:val="28"/>
        </w:rPr>
        <w:t>Встал мальчик на пяточки.</w:t>
      </w:r>
    </w:p>
    <w:p w:rsidR="007F48A9" w:rsidRPr="00F41F73" w:rsidRDefault="007F48A9" w:rsidP="00702B7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F41F73">
        <w:rPr>
          <w:rFonts w:ascii="Times New Roman" w:hAnsi="Times New Roman"/>
          <w:sz w:val="28"/>
          <w:szCs w:val="28"/>
        </w:rPr>
        <w:t>Стал на пяточках ходить,</w:t>
      </w:r>
    </w:p>
    <w:p w:rsidR="007F48A9" w:rsidRPr="00F41F73" w:rsidRDefault="007F48A9" w:rsidP="00702B7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F41F73">
        <w:rPr>
          <w:rFonts w:ascii="Times New Roman" w:hAnsi="Times New Roman"/>
          <w:sz w:val="28"/>
          <w:szCs w:val="28"/>
        </w:rPr>
        <w:t>Свою бабушку любить.</w:t>
      </w:r>
    </w:p>
    <w:p w:rsidR="007F48A9" w:rsidRPr="00F41F73" w:rsidRDefault="007F48A9" w:rsidP="00F41F7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</w:t>
      </w:r>
      <w:r w:rsidRPr="00F41F73">
        <w:rPr>
          <w:rFonts w:ascii="Times New Roman" w:hAnsi="Times New Roman"/>
          <w:sz w:val="28"/>
          <w:szCs w:val="28"/>
        </w:rPr>
        <w:t>Киска, киска, киска брысь!</w:t>
      </w:r>
    </w:p>
    <w:p w:rsidR="007F48A9" w:rsidRPr="00F41F73" w:rsidRDefault="007F48A9" w:rsidP="00F41F7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</w:t>
      </w:r>
      <w:r w:rsidRPr="00F41F73">
        <w:rPr>
          <w:rFonts w:ascii="Times New Roman" w:hAnsi="Times New Roman"/>
          <w:sz w:val="28"/>
          <w:szCs w:val="28"/>
        </w:rPr>
        <w:t>На дорожку не садись.</w:t>
      </w:r>
    </w:p>
    <w:p w:rsidR="007F48A9" w:rsidRPr="00F41F73" w:rsidRDefault="007F48A9" w:rsidP="00F41F7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</w:t>
      </w:r>
      <w:r w:rsidRPr="00F41F73">
        <w:rPr>
          <w:rFonts w:ascii="Times New Roman" w:hAnsi="Times New Roman"/>
          <w:sz w:val="28"/>
          <w:szCs w:val="28"/>
        </w:rPr>
        <w:t>Наша деточка пойдет,</w:t>
      </w:r>
    </w:p>
    <w:p w:rsidR="007F48A9" w:rsidRPr="00F41F73" w:rsidRDefault="007F48A9" w:rsidP="00F41F7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</w:t>
      </w:r>
      <w:r w:rsidRPr="00F41F73">
        <w:rPr>
          <w:rFonts w:ascii="Times New Roman" w:hAnsi="Times New Roman"/>
          <w:sz w:val="28"/>
          <w:szCs w:val="28"/>
        </w:rPr>
        <w:t>Через киску упадет.</w:t>
      </w:r>
    </w:p>
    <w:p w:rsidR="007F48A9" w:rsidRPr="00F41F73" w:rsidRDefault="007F48A9" w:rsidP="00F41F73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</w:p>
    <w:p w:rsidR="007F48A9" w:rsidRDefault="007F48A9" w:rsidP="00F41F73">
      <w:pPr>
        <w:jc w:val="both"/>
        <w:rPr>
          <w:rFonts w:ascii="Times New Roman" w:hAnsi="Times New Roman"/>
          <w:sz w:val="28"/>
          <w:szCs w:val="28"/>
        </w:rPr>
      </w:pPr>
      <w:r w:rsidRPr="00F41F73">
        <w:rPr>
          <w:rFonts w:ascii="Times New Roman" w:hAnsi="Times New Roman"/>
          <w:sz w:val="28"/>
          <w:szCs w:val="28"/>
        </w:rPr>
        <w:t>Удачно подобранная потешка помогает и во время кормления. Даже дети, которые отказываются от еды, начинают</w:t>
      </w:r>
      <w:r>
        <w:rPr>
          <w:rFonts w:ascii="Times New Roman" w:hAnsi="Times New Roman"/>
          <w:sz w:val="28"/>
          <w:szCs w:val="28"/>
        </w:rPr>
        <w:t>, есть с удовольствием.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785"/>
        <w:gridCol w:w="4786"/>
      </w:tblGrid>
      <w:tr w:rsidR="007F48A9" w:rsidRPr="001C5BCC" w:rsidTr="001C5BCC">
        <w:tc>
          <w:tcPr>
            <w:tcW w:w="4785" w:type="dxa"/>
          </w:tcPr>
          <w:p w:rsidR="007F48A9" w:rsidRPr="001C5BCC" w:rsidRDefault="007F48A9" w:rsidP="001C5BC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C5BCC">
              <w:rPr>
                <w:rFonts w:ascii="Times New Roman" w:hAnsi="Times New Roman"/>
                <w:sz w:val="28"/>
                <w:szCs w:val="28"/>
              </w:rPr>
              <w:t>Трушки ту-тушки!</w:t>
            </w:r>
          </w:p>
          <w:p w:rsidR="007F48A9" w:rsidRPr="001C5BCC" w:rsidRDefault="007F48A9" w:rsidP="001C5BC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C5BCC">
              <w:rPr>
                <w:rFonts w:ascii="Times New Roman" w:hAnsi="Times New Roman"/>
                <w:sz w:val="28"/>
                <w:szCs w:val="28"/>
              </w:rPr>
              <w:t>Пекла бабушка ватрушки!</w:t>
            </w:r>
          </w:p>
          <w:p w:rsidR="007F48A9" w:rsidRPr="001C5BCC" w:rsidRDefault="007F48A9" w:rsidP="001C5BC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C5BCC">
              <w:rPr>
                <w:rFonts w:ascii="Times New Roman" w:hAnsi="Times New Roman"/>
                <w:sz w:val="28"/>
                <w:szCs w:val="28"/>
              </w:rPr>
              <w:t xml:space="preserve">Всем по ватрушке, </w:t>
            </w:r>
          </w:p>
          <w:p w:rsidR="007F48A9" w:rsidRPr="001C5BCC" w:rsidRDefault="007F48A9" w:rsidP="001C5BC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C5BCC">
              <w:rPr>
                <w:rFonts w:ascii="Times New Roman" w:hAnsi="Times New Roman"/>
                <w:sz w:val="28"/>
                <w:szCs w:val="28"/>
              </w:rPr>
              <w:t>Да молока по кружке!</w:t>
            </w:r>
          </w:p>
          <w:p w:rsidR="007F48A9" w:rsidRPr="001C5BCC" w:rsidRDefault="007F48A9" w:rsidP="001C5BC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C5BCC">
              <w:rPr>
                <w:rFonts w:ascii="Times New Roman" w:hAnsi="Times New Roman"/>
                <w:sz w:val="28"/>
                <w:szCs w:val="28"/>
              </w:rPr>
              <w:t>Ладушки, ладушки!</w:t>
            </w:r>
          </w:p>
          <w:p w:rsidR="007F48A9" w:rsidRPr="001C5BCC" w:rsidRDefault="007F48A9" w:rsidP="001C5BC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C5BCC">
              <w:rPr>
                <w:rFonts w:ascii="Times New Roman" w:hAnsi="Times New Roman"/>
                <w:sz w:val="28"/>
                <w:szCs w:val="28"/>
              </w:rPr>
              <w:t>Пекла бабушка оладушки!</w:t>
            </w:r>
          </w:p>
          <w:p w:rsidR="007F48A9" w:rsidRPr="001C5BCC" w:rsidRDefault="007F48A9" w:rsidP="001C5BC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C5BCC">
              <w:rPr>
                <w:rFonts w:ascii="Times New Roman" w:hAnsi="Times New Roman"/>
                <w:sz w:val="28"/>
                <w:szCs w:val="28"/>
              </w:rPr>
              <w:t xml:space="preserve">Маслом поливала </w:t>
            </w:r>
          </w:p>
          <w:p w:rsidR="007F48A9" w:rsidRPr="001C5BCC" w:rsidRDefault="007F48A9" w:rsidP="001C5BC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C5BCC">
              <w:rPr>
                <w:rFonts w:ascii="Times New Roman" w:hAnsi="Times New Roman"/>
                <w:sz w:val="28"/>
                <w:szCs w:val="28"/>
              </w:rPr>
              <w:t>Всех угощала!</w:t>
            </w:r>
          </w:p>
          <w:p w:rsidR="007F48A9" w:rsidRPr="001C5BCC" w:rsidRDefault="007F48A9" w:rsidP="001C5BC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7F48A9" w:rsidRPr="001C5BCC" w:rsidRDefault="007F48A9" w:rsidP="001C5BC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C5BCC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pict>
                <v:shape id="Рисунок 7" o:spid="_x0000_i1027" type="#_x0000_t75" alt="https://i.pinimg.com/736x/95/d1/81/95d1817af8879cdb644b6c41ddb44589.jpg" style="width:199.5pt;height:130.5pt;visibility:visible">
                  <v:imagedata r:id="rId6" o:title="" croptop="37682f" cropbottom="6075f" cropleft="8806f" cropright="2933f"/>
                </v:shape>
              </w:pict>
            </w:r>
          </w:p>
        </w:tc>
      </w:tr>
    </w:tbl>
    <w:p w:rsidR="007F48A9" w:rsidRDefault="007F48A9" w:rsidP="00F41F73">
      <w:pPr>
        <w:jc w:val="both"/>
        <w:rPr>
          <w:rFonts w:ascii="Times New Roman" w:hAnsi="Times New Roman"/>
          <w:sz w:val="28"/>
          <w:szCs w:val="28"/>
        </w:rPr>
      </w:pPr>
    </w:p>
    <w:p w:rsidR="007F48A9" w:rsidRDefault="007F48A9" w:rsidP="00F41F73">
      <w:pPr>
        <w:jc w:val="both"/>
        <w:rPr>
          <w:rFonts w:ascii="Times New Roman" w:hAnsi="Times New Roman"/>
          <w:sz w:val="28"/>
          <w:szCs w:val="28"/>
        </w:rPr>
      </w:pPr>
    </w:p>
    <w:p w:rsidR="007F48A9" w:rsidRDefault="007F48A9" w:rsidP="00F41F73">
      <w:pPr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785"/>
        <w:gridCol w:w="4786"/>
      </w:tblGrid>
      <w:tr w:rsidR="007F48A9" w:rsidRPr="001C5BCC" w:rsidTr="001C5BCC">
        <w:tc>
          <w:tcPr>
            <w:tcW w:w="4785" w:type="dxa"/>
          </w:tcPr>
          <w:p w:rsidR="007F48A9" w:rsidRPr="001C5BCC" w:rsidRDefault="007F48A9" w:rsidP="001C5B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C5BCC">
              <w:rPr>
                <w:rFonts w:ascii="Times New Roman" w:hAnsi="Times New Roman"/>
                <w:sz w:val="28"/>
                <w:szCs w:val="28"/>
              </w:rPr>
              <w:t>Утка утенка,</w:t>
            </w:r>
          </w:p>
          <w:p w:rsidR="007F48A9" w:rsidRPr="001C5BCC" w:rsidRDefault="007F48A9" w:rsidP="001C5B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C5BCC">
              <w:rPr>
                <w:rFonts w:ascii="Times New Roman" w:hAnsi="Times New Roman"/>
                <w:sz w:val="28"/>
                <w:szCs w:val="28"/>
              </w:rPr>
              <w:t>Кошка котенка,</w:t>
            </w:r>
          </w:p>
          <w:p w:rsidR="007F48A9" w:rsidRPr="001C5BCC" w:rsidRDefault="007F48A9" w:rsidP="001C5B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C5BCC">
              <w:rPr>
                <w:rFonts w:ascii="Times New Roman" w:hAnsi="Times New Roman"/>
                <w:sz w:val="28"/>
                <w:szCs w:val="28"/>
              </w:rPr>
              <w:t>Мышка мышонка</w:t>
            </w:r>
          </w:p>
          <w:p w:rsidR="007F48A9" w:rsidRPr="001C5BCC" w:rsidRDefault="007F48A9" w:rsidP="001C5B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C5BCC">
              <w:rPr>
                <w:rFonts w:ascii="Times New Roman" w:hAnsi="Times New Roman"/>
                <w:sz w:val="28"/>
                <w:szCs w:val="28"/>
              </w:rPr>
              <w:t>Зовет на обед.</w:t>
            </w:r>
          </w:p>
          <w:p w:rsidR="007F48A9" w:rsidRPr="001C5BCC" w:rsidRDefault="007F48A9" w:rsidP="001C5B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C5BCC">
              <w:rPr>
                <w:rFonts w:ascii="Times New Roman" w:hAnsi="Times New Roman"/>
                <w:sz w:val="28"/>
                <w:szCs w:val="28"/>
              </w:rPr>
              <w:t>Утки поели,</w:t>
            </w:r>
          </w:p>
          <w:p w:rsidR="007F48A9" w:rsidRPr="001C5BCC" w:rsidRDefault="007F48A9" w:rsidP="001C5B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C5BCC">
              <w:rPr>
                <w:rFonts w:ascii="Times New Roman" w:hAnsi="Times New Roman"/>
                <w:sz w:val="28"/>
                <w:szCs w:val="28"/>
              </w:rPr>
              <w:t>Кошки поели,</w:t>
            </w:r>
          </w:p>
          <w:p w:rsidR="007F48A9" w:rsidRPr="001C5BCC" w:rsidRDefault="007F48A9" w:rsidP="001C5B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C5BCC">
              <w:rPr>
                <w:rFonts w:ascii="Times New Roman" w:hAnsi="Times New Roman"/>
                <w:sz w:val="28"/>
                <w:szCs w:val="28"/>
              </w:rPr>
              <w:t>Мышки поели,</w:t>
            </w:r>
          </w:p>
          <w:p w:rsidR="007F48A9" w:rsidRPr="001C5BCC" w:rsidRDefault="007F48A9" w:rsidP="001C5B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C5BCC">
              <w:rPr>
                <w:rFonts w:ascii="Times New Roman" w:hAnsi="Times New Roman"/>
                <w:sz w:val="28"/>
                <w:szCs w:val="28"/>
              </w:rPr>
              <w:t>А ты еще нет!</w:t>
            </w:r>
          </w:p>
          <w:p w:rsidR="007F48A9" w:rsidRPr="001C5BCC" w:rsidRDefault="007F48A9" w:rsidP="001C5B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C5BCC">
              <w:rPr>
                <w:rFonts w:ascii="Times New Roman" w:hAnsi="Times New Roman"/>
                <w:sz w:val="28"/>
                <w:szCs w:val="28"/>
              </w:rPr>
              <w:t>Где твоя ложечка?</w:t>
            </w:r>
          </w:p>
          <w:p w:rsidR="007F48A9" w:rsidRPr="001C5BCC" w:rsidRDefault="007F48A9" w:rsidP="001C5B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C5BCC">
              <w:rPr>
                <w:rFonts w:ascii="Times New Roman" w:hAnsi="Times New Roman"/>
                <w:sz w:val="28"/>
                <w:szCs w:val="28"/>
              </w:rPr>
              <w:t>Скушай немножечко!</w:t>
            </w:r>
          </w:p>
        </w:tc>
        <w:tc>
          <w:tcPr>
            <w:tcW w:w="4786" w:type="dxa"/>
          </w:tcPr>
          <w:p w:rsidR="007F48A9" w:rsidRPr="001C5BCC" w:rsidRDefault="007F48A9" w:rsidP="001C5BC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C5BCC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pict>
                <v:shape id="Рисунок 10" o:spid="_x0000_i1028" type="#_x0000_t75" alt="https://i.mycdn.me/i?r=AyH4iRPQ2q0otWIFepML2LxRIOP-Yuk5Fjl6ni-uEEDPPQ" style="width:194.25pt;height:160.5pt;visibility:visible">
                  <v:imagedata r:id="rId7" o:title="" croptop="38537f"/>
                </v:shape>
              </w:pict>
            </w:r>
          </w:p>
        </w:tc>
      </w:tr>
    </w:tbl>
    <w:p w:rsidR="007F48A9" w:rsidRDefault="007F48A9" w:rsidP="00F41F73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</w:p>
    <w:p w:rsidR="007F48A9" w:rsidRDefault="007F48A9" w:rsidP="00F41F73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</w:t>
      </w:r>
      <w:r w:rsidRPr="00F41F73">
        <w:rPr>
          <w:rFonts w:ascii="Times New Roman" w:hAnsi="Times New Roman"/>
          <w:sz w:val="28"/>
          <w:szCs w:val="28"/>
        </w:rPr>
        <w:t>Дневной сон для малыша просто необходим, а о ночном  и говорить не приходится, он тем более нужен ребенку</w:t>
      </w:r>
      <w:r>
        <w:rPr>
          <w:rFonts w:ascii="Times New Roman" w:hAnsi="Times New Roman"/>
          <w:sz w:val="28"/>
          <w:szCs w:val="28"/>
        </w:rPr>
        <w:t>. Чтобы помочь быстрее уснуть,</w:t>
      </w:r>
      <w:r w:rsidRPr="00F41F73">
        <w:rPr>
          <w:rFonts w:ascii="Times New Roman" w:hAnsi="Times New Roman"/>
          <w:sz w:val="28"/>
          <w:szCs w:val="28"/>
        </w:rPr>
        <w:t xml:space="preserve"> можно использовать такие потешки: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219"/>
        <w:gridCol w:w="3827"/>
      </w:tblGrid>
      <w:tr w:rsidR="007F48A9" w:rsidRPr="001C5BCC" w:rsidTr="001C5BCC">
        <w:tc>
          <w:tcPr>
            <w:tcW w:w="4219" w:type="dxa"/>
          </w:tcPr>
          <w:p w:rsidR="007F48A9" w:rsidRPr="001C5BCC" w:rsidRDefault="007F48A9" w:rsidP="001C5B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C5BCC">
              <w:rPr>
                <w:rFonts w:ascii="Times New Roman" w:hAnsi="Times New Roman"/>
                <w:sz w:val="28"/>
                <w:szCs w:val="28"/>
              </w:rPr>
              <w:t>Баю,бай, байки,</w:t>
            </w:r>
          </w:p>
          <w:p w:rsidR="007F48A9" w:rsidRPr="001C5BCC" w:rsidRDefault="007F48A9" w:rsidP="001C5B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C5BCC">
              <w:rPr>
                <w:rFonts w:ascii="Times New Roman" w:hAnsi="Times New Roman"/>
                <w:sz w:val="28"/>
                <w:szCs w:val="28"/>
              </w:rPr>
              <w:t>Прилетели чайки,</w:t>
            </w:r>
          </w:p>
          <w:p w:rsidR="007F48A9" w:rsidRPr="001C5BCC" w:rsidRDefault="007F48A9" w:rsidP="001C5B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C5BCC">
              <w:rPr>
                <w:rFonts w:ascii="Times New Roman" w:hAnsi="Times New Roman"/>
                <w:sz w:val="28"/>
                <w:szCs w:val="28"/>
              </w:rPr>
              <w:t>Стали крыльями махать,</w:t>
            </w:r>
          </w:p>
          <w:p w:rsidR="007F48A9" w:rsidRPr="001C5BCC" w:rsidRDefault="007F48A9" w:rsidP="001C5B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C5BCC">
              <w:rPr>
                <w:rFonts w:ascii="Times New Roman" w:hAnsi="Times New Roman"/>
                <w:sz w:val="28"/>
                <w:szCs w:val="28"/>
              </w:rPr>
              <w:t>Наших деток усыплять.</w:t>
            </w:r>
          </w:p>
        </w:tc>
        <w:tc>
          <w:tcPr>
            <w:tcW w:w="3827" w:type="dxa"/>
          </w:tcPr>
          <w:p w:rsidR="007F48A9" w:rsidRPr="001C5BCC" w:rsidRDefault="007F48A9" w:rsidP="001C5BC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C5BCC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pict>
                <v:shape id="Рисунок 8" o:spid="_x0000_i1029" type="#_x0000_t75" alt="https://avatars.mds.yandex.net/get-zen_doc/149044/pub_5c196a91eef61d00ab64cd7b_5c196c1dee359000aefc6413/scale_1200" style="width:146.25pt;height:114pt;visibility:visible">
                  <v:imagedata r:id="rId8" o:title=""/>
                </v:shape>
              </w:pict>
            </w:r>
          </w:p>
        </w:tc>
      </w:tr>
      <w:tr w:rsidR="007F48A9" w:rsidRPr="001C5BCC" w:rsidTr="001C5BCC">
        <w:tc>
          <w:tcPr>
            <w:tcW w:w="4219" w:type="dxa"/>
          </w:tcPr>
          <w:p w:rsidR="007F48A9" w:rsidRPr="001C5BCC" w:rsidRDefault="007F48A9" w:rsidP="001C5BC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</w:r>
            <w:r w:rsidRPr="001C5BCC">
              <w:rPr>
                <w:rFonts w:ascii="Times New Roman" w:hAnsi="Times New Roman"/>
                <w:sz w:val="28"/>
                <w:szCs w:val="28"/>
              </w:rPr>
              <w:pict>
                <v:rect id="Прямоугольник 4" o:spid="_x0000_s1026" alt="Описание: https://mishka-knizhka.ru/wp-content/uploads/2018/10/poteshki-zasypalki5.jpg" style="width:24pt;height:24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" filled="f" stroked="f">
                  <o:lock v:ext="edit" aspectratio="t"/>
                  <w10:anchorlock/>
                </v:rect>
              </w:pict>
            </w:r>
            <w:r w:rsidRPr="001C5BCC">
              <w:rPr>
                <w:rFonts w:ascii="Times New Roman" w:hAnsi="Times New Roman"/>
                <w:sz w:val="28"/>
                <w:szCs w:val="28"/>
              </w:rPr>
              <w:t xml:space="preserve">Вот лежат в кроватке </w:t>
            </w:r>
          </w:p>
          <w:p w:rsidR="007F48A9" w:rsidRPr="001C5BCC" w:rsidRDefault="007F48A9" w:rsidP="001C5BC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C5BCC">
              <w:rPr>
                <w:rFonts w:ascii="Times New Roman" w:hAnsi="Times New Roman"/>
                <w:sz w:val="28"/>
                <w:szCs w:val="28"/>
              </w:rPr>
              <w:t xml:space="preserve">       Розовые пятки</w:t>
            </w:r>
          </w:p>
          <w:p w:rsidR="007F48A9" w:rsidRPr="001C5BCC" w:rsidRDefault="007F48A9" w:rsidP="001C5BC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C5BCC">
              <w:rPr>
                <w:rFonts w:ascii="Times New Roman" w:hAnsi="Times New Roman"/>
                <w:sz w:val="28"/>
                <w:szCs w:val="28"/>
              </w:rPr>
              <w:t xml:space="preserve">       Что это за пятки?</w:t>
            </w:r>
          </w:p>
          <w:p w:rsidR="007F48A9" w:rsidRPr="001C5BCC" w:rsidRDefault="007F48A9" w:rsidP="001C5BC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C5BCC">
              <w:rPr>
                <w:rFonts w:ascii="Times New Roman" w:hAnsi="Times New Roman"/>
                <w:sz w:val="28"/>
                <w:szCs w:val="28"/>
              </w:rPr>
              <w:t xml:space="preserve">       Прибегут гусятки</w:t>
            </w:r>
          </w:p>
          <w:p w:rsidR="007F48A9" w:rsidRPr="001C5BCC" w:rsidRDefault="007F48A9" w:rsidP="001C5BC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C5BCC">
              <w:rPr>
                <w:rFonts w:ascii="Times New Roman" w:hAnsi="Times New Roman"/>
                <w:sz w:val="28"/>
                <w:szCs w:val="28"/>
              </w:rPr>
              <w:t xml:space="preserve">       Ущипнут за пятки.</w:t>
            </w:r>
          </w:p>
          <w:p w:rsidR="007F48A9" w:rsidRPr="001C5BCC" w:rsidRDefault="007F48A9" w:rsidP="001C5BC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C5BCC">
              <w:rPr>
                <w:rFonts w:ascii="Times New Roman" w:hAnsi="Times New Roman"/>
                <w:sz w:val="28"/>
                <w:szCs w:val="28"/>
              </w:rPr>
              <w:t xml:space="preserve">       Прячь скорей, не зевай,</w:t>
            </w:r>
          </w:p>
          <w:p w:rsidR="007F48A9" w:rsidRPr="001C5BCC" w:rsidRDefault="007F48A9" w:rsidP="001C5BC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C5BCC">
              <w:rPr>
                <w:rFonts w:ascii="Times New Roman" w:hAnsi="Times New Roman"/>
                <w:sz w:val="28"/>
                <w:szCs w:val="28"/>
              </w:rPr>
              <w:t xml:space="preserve">       Одеяльцем накрывай!</w:t>
            </w:r>
          </w:p>
        </w:tc>
        <w:tc>
          <w:tcPr>
            <w:tcW w:w="3827" w:type="dxa"/>
          </w:tcPr>
          <w:p w:rsidR="007F48A9" w:rsidRPr="001C5BCC" w:rsidRDefault="007F48A9" w:rsidP="001C5BC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C5BCC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pict>
                <v:shape id="Рисунок 9" o:spid="_x0000_i1031" type="#_x0000_t75" alt="https://img2.labirint.ru/rcimg/184afd63fd65f23b33830b39e8ee2d12/1920x1080/books40/398790/ph_1.jpg?1569320981" style="width:159pt;height:163.5pt;visibility:visible">
                  <v:imagedata r:id="rId9" o:title="" croptop="24466f" cropbottom="1069f" cropleft="2379f" cropright="30296f"/>
                </v:shape>
              </w:pict>
            </w:r>
          </w:p>
        </w:tc>
      </w:tr>
    </w:tbl>
    <w:p w:rsidR="007F48A9" w:rsidRPr="00F41F73" w:rsidRDefault="007F48A9" w:rsidP="00F41F73">
      <w:pPr>
        <w:jc w:val="both"/>
        <w:rPr>
          <w:rFonts w:ascii="Times New Roman" w:hAnsi="Times New Roman"/>
          <w:sz w:val="28"/>
          <w:szCs w:val="28"/>
        </w:rPr>
      </w:pPr>
    </w:p>
    <w:p w:rsidR="007F48A9" w:rsidRPr="00F41F73" w:rsidRDefault="007F48A9" w:rsidP="00F41F7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7F48A9" w:rsidRDefault="007F48A9" w:rsidP="00F41F73">
      <w:pPr>
        <w:jc w:val="both"/>
        <w:rPr>
          <w:rFonts w:ascii="Times New Roman" w:hAnsi="Times New Roman"/>
          <w:sz w:val="28"/>
          <w:szCs w:val="28"/>
        </w:rPr>
      </w:pPr>
    </w:p>
    <w:p w:rsidR="007F48A9" w:rsidRDefault="007F48A9" w:rsidP="00F41F73">
      <w:pPr>
        <w:jc w:val="both"/>
        <w:rPr>
          <w:rFonts w:ascii="Times New Roman" w:hAnsi="Times New Roman"/>
          <w:sz w:val="28"/>
          <w:szCs w:val="28"/>
        </w:rPr>
      </w:pPr>
    </w:p>
    <w:p w:rsidR="007F48A9" w:rsidRDefault="007F48A9" w:rsidP="00F41F73">
      <w:pPr>
        <w:jc w:val="both"/>
        <w:rPr>
          <w:rFonts w:ascii="Times New Roman" w:hAnsi="Times New Roman"/>
          <w:sz w:val="28"/>
          <w:szCs w:val="28"/>
        </w:rPr>
      </w:pPr>
    </w:p>
    <w:p w:rsidR="007F48A9" w:rsidRDefault="007F48A9" w:rsidP="00F41F73">
      <w:pPr>
        <w:jc w:val="both"/>
        <w:rPr>
          <w:rFonts w:ascii="Times New Roman" w:hAnsi="Times New Roman"/>
          <w:sz w:val="28"/>
          <w:szCs w:val="28"/>
        </w:rPr>
      </w:pPr>
    </w:p>
    <w:p w:rsidR="007F48A9" w:rsidRDefault="007F48A9" w:rsidP="00F41F73">
      <w:pPr>
        <w:jc w:val="both"/>
        <w:rPr>
          <w:rFonts w:ascii="Times New Roman" w:hAnsi="Times New Roman"/>
          <w:sz w:val="28"/>
          <w:szCs w:val="28"/>
        </w:rPr>
      </w:pPr>
    </w:p>
    <w:p w:rsidR="007F48A9" w:rsidRPr="00F41F73" w:rsidRDefault="007F48A9" w:rsidP="00F41F73">
      <w:pPr>
        <w:jc w:val="both"/>
        <w:rPr>
          <w:rFonts w:ascii="Times New Roman" w:hAnsi="Times New Roman"/>
          <w:sz w:val="28"/>
          <w:szCs w:val="28"/>
        </w:rPr>
      </w:pPr>
    </w:p>
    <w:p w:rsidR="007F48A9" w:rsidRDefault="007F48A9" w:rsidP="00F41F73">
      <w:pPr>
        <w:jc w:val="both"/>
        <w:rPr>
          <w:rFonts w:ascii="Times New Roman" w:hAnsi="Times New Roman"/>
          <w:sz w:val="28"/>
          <w:szCs w:val="28"/>
        </w:rPr>
      </w:pPr>
      <w:r w:rsidRPr="00F41F73">
        <w:rPr>
          <w:rFonts w:ascii="Times New Roman" w:hAnsi="Times New Roman"/>
          <w:sz w:val="28"/>
          <w:szCs w:val="28"/>
        </w:rPr>
        <w:t>После сна можно использовать такие потешки: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785"/>
        <w:gridCol w:w="4786"/>
      </w:tblGrid>
      <w:tr w:rsidR="007F48A9" w:rsidRPr="001C5BCC" w:rsidTr="001C5BCC">
        <w:tc>
          <w:tcPr>
            <w:tcW w:w="4785" w:type="dxa"/>
          </w:tcPr>
          <w:p w:rsidR="007F48A9" w:rsidRPr="001C5BCC" w:rsidRDefault="007F48A9" w:rsidP="001C5B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C5BCC">
              <w:rPr>
                <w:rFonts w:ascii="Times New Roman" w:hAnsi="Times New Roman"/>
                <w:sz w:val="28"/>
                <w:szCs w:val="28"/>
              </w:rPr>
              <w:t>Вот проснулся петушок,</w:t>
            </w:r>
          </w:p>
          <w:p w:rsidR="007F48A9" w:rsidRPr="001C5BCC" w:rsidRDefault="007F48A9" w:rsidP="001C5B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C5BCC">
              <w:rPr>
                <w:rFonts w:ascii="Times New Roman" w:hAnsi="Times New Roman"/>
                <w:sz w:val="28"/>
                <w:szCs w:val="28"/>
              </w:rPr>
              <w:t>Встала курочка.</w:t>
            </w:r>
          </w:p>
          <w:p w:rsidR="007F48A9" w:rsidRPr="001C5BCC" w:rsidRDefault="007F48A9" w:rsidP="001C5B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C5BCC">
              <w:rPr>
                <w:rFonts w:ascii="Times New Roman" w:hAnsi="Times New Roman"/>
                <w:sz w:val="28"/>
                <w:szCs w:val="28"/>
              </w:rPr>
              <w:t>Подымайся моя дружок,</w:t>
            </w:r>
          </w:p>
          <w:p w:rsidR="007F48A9" w:rsidRPr="001C5BCC" w:rsidRDefault="007F48A9" w:rsidP="001C5B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C5BCC">
              <w:rPr>
                <w:rFonts w:ascii="Times New Roman" w:hAnsi="Times New Roman"/>
                <w:sz w:val="28"/>
                <w:szCs w:val="28"/>
              </w:rPr>
              <w:t>Встань мой Юрочка.</w:t>
            </w:r>
          </w:p>
          <w:p w:rsidR="007F48A9" w:rsidRPr="001C5BCC" w:rsidRDefault="007F48A9" w:rsidP="001C5BC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C5BC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4786" w:type="dxa"/>
          </w:tcPr>
          <w:p w:rsidR="007F48A9" w:rsidRPr="001C5BCC" w:rsidRDefault="007F48A9" w:rsidP="001C5B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C5BCC">
              <w:rPr>
                <w:rFonts w:ascii="Times New Roman" w:hAnsi="Times New Roman"/>
                <w:sz w:val="28"/>
                <w:szCs w:val="28"/>
              </w:rPr>
              <w:t>Тяги, тяги, потягушеньки,</w:t>
            </w:r>
          </w:p>
          <w:p w:rsidR="007F48A9" w:rsidRPr="001C5BCC" w:rsidRDefault="007F48A9" w:rsidP="001C5B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C5BCC">
              <w:rPr>
                <w:rFonts w:ascii="Times New Roman" w:hAnsi="Times New Roman"/>
                <w:sz w:val="28"/>
                <w:szCs w:val="28"/>
              </w:rPr>
              <w:t>На дочку порастушеньки.</w:t>
            </w:r>
          </w:p>
          <w:p w:rsidR="007F48A9" w:rsidRPr="001C5BCC" w:rsidRDefault="007F48A9" w:rsidP="001C5B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C5BCC">
              <w:rPr>
                <w:rFonts w:ascii="Times New Roman" w:hAnsi="Times New Roman"/>
                <w:sz w:val="28"/>
                <w:szCs w:val="28"/>
              </w:rPr>
              <w:t>Ты расти здоровая во все время времечко</w:t>
            </w:r>
          </w:p>
          <w:p w:rsidR="007F48A9" w:rsidRPr="001C5BCC" w:rsidRDefault="007F48A9" w:rsidP="001C5B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C5BCC">
              <w:rPr>
                <w:rFonts w:ascii="Times New Roman" w:hAnsi="Times New Roman"/>
                <w:sz w:val="28"/>
                <w:szCs w:val="28"/>
              </w:rPr>
              <w:t>Как пшеничное тесточко.</w:t>
            </w:r>
          </w:p>
          <w:p w:rsidR="007F48A9" w:rsidRPr="001C5BCC" w:rsidRDefault="007F48A9" w:rsidP="001C5BC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C5BC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</w:tbl>
    <w:p w:rsidR="007F48A9" w:rsidRPr="00F41F73" w:rsidRDefault="007F48A9" w:rsidP="00F41F73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</w:t>
      </w:r>
      <w:r w:rsidRPr="001C5BCC">
        <w:rPr>
          <w:rFonts w:ascii="Times New Roman" w:hAnsi="Times New Roman"/>
          <w:noProof/>
          <w:sz w:val="28"/>
          <w:szCs w:val="28"/>
          <w:lang w:eastAsia="ru-RU"/>
        </w:rPr>
        <w:pict>
          <v:shape id="Рисунок 11" o:spid="_x0000_i1032" type="#_x0000_t75" alt="https://img2.labirint.ru/rcimg/43852be1b120148c1bcea7c8957681bc/1920x1080/books60/591192/ph_1.jpg?1564027399" style="width:146.25pt;height:147.75pt;visibility:visible">
            <v:imagedata r:id="rId10" o:title="" cropbottom="37182f" cropleft="12608f" cropright="32543f"/>
          </v:shape>
        </w:pict>
      </w:r>
    </w:p>
    <w:p w:rsidR="007F48A9" w:rsidRPr="00F41F73" w:rsidRDefault="007F48A9" w:rsidP="00F41F7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7F48A9" w:rsidRPr="00F41F73" w:rsidRDefault="007F48A9" w:rsidP="00F41F73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</w:p>
    <w:p w:rsidR="007F48A9" w:rsidRDefault="007F48A9" w:rsidP="00F41F73">
      <w:pPr>
        <w:jc w:val="both"/>
        <w:rPr>
          <w:rFonts w:ascii="Times New Roman" w:hAnsi="Times New Roman"/>
          <w:sz w:val="28"/>
          <w:szCs w:val="28"/>
        </w:rPr>
      </w:pPr>
      <w:r w:rsidRPr="00F41F73">
        <w:rPr>
          <w:rFonts w:ascii="Times New Roman" w:hAnsi="Times New Roman"/>
          <w:sz w:val="28"/>
          <w:szCs w:val="28"/>
        </w:rPr>
        <w:t>Некоторые дети не любят умываться, некоторые при купании боятся воды. В таких случаях можно использовать такие потешки: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785"/>
        <w:gridCol w:w="4786"/>
      </w:tblGrid>
      <w:tr w:rsidR="007F48A9" w:rsidRPr="001C5BCC" w:rsidTr="001C5BCC">
        <w:tc>
          <w:tcPr>
            <w:tcW w:w="4785" w:type="dxa"/>
          </w:tcPr>
          <w:p w:rsidR="007F48A9" w:rsidRPr="001C5BCC" w:rsidRDefault="007F48A9" w:rsidP="001C5B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C5BCC">
              <w:rPr>
                <w:rFonts w:ascii="Times New Roman" w:hAnsi="Times New Roman"/>
                <w:sz w:val="28"/>
                <w:szCs w:val="28"/>
              </w:rPr>
              <w:t>Ай, лады, лады, лады.</w:t>
            </w:r>
          </w:p>
          <w:p w:rsidR="007F48A9" w:rsidRPr="001C5BCC" w:rsidRDefault="007F48A9" w:rsidP="001C5B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C5BCC">
              <w:rPr>
                <w:rFonts w:ascii="Times New Roman" w:hAnsi="Times New Roman"/>
                <w:sz w:val="28"/>
                <w:szCs w:val="28"/>
              </w:rPr>
              <w:t>Не боимся мы воды,</w:t>
            </w:r>
          </w:p>
          <w:p w:rsidR="007F48A9" w:rsidRPr="001C5BCC" w:rsidRDefault="007F48A9" w:rsidP="001C5B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C5BCC">
              <w:rPr>
                <w:rFonts w:ascii="Times New Roman" w:hAnsi="Times New Roman"/>
                <w:sz w:val="28"/>
                <w:szCs w:val="28"/>
              </w:rPr>
              <w:t>Чисто умываемся,</w:t>
            </w:r>
          </w:p>
          <w:p w:rsidR="007F48A9" w:rsidRPr="001C5BCC" w:rsidRDefault="007F48A9" w:rsidP="001C5B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C5BCC">
              <w:rPr>
                <w:rFonts w:ascii="Times New Roman" w:hAnsi="Times New Roman"/>
                <w:sz w:val="28"/>
                <w:szCs w:val="28"/>
              </w:rPr>
              <w:t>Маме улыбаемся.</w:t>
            </w:r>
          </w:p>
          <w:p w:rsidR="007F48A9" w:rsidRPr="001C5BCC" w:rsidRDefault="007F48A9" w:rsidP="001C5B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7F48A9" w:rsidRPr="001C5BCC" w:rsidRDefault="007F48A9" w:rsidP="001C5B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</w:r>
            <w:r w:rsidRPr="001C5BCC">
              <w:rPr>
                <w:rFonts w:ascii="Times New Roman" w:hAnsi="Times New Roman"/>
                <w:sz w:val="28"/>
                <w:szCs w:val="28"/>
              </w:rPr>
              <w:pict>
                <v:rect id="Прямоугольник 15" o:spid="_x0000_s1027" alt="Описание: https://fsd.multiurok.ru/html/2018/12/18/s_5c18fd306c164/1030737_6.jpeg" style="width:24pt;height:24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" filled="f" stroked="f">
                  <o:lock v:ext="edit" aspectratio="t"/>
                  <w10:anchorlock/>
                </v:rect>
              </w:pict>
            </w:r>
            <w:r w:rsidRPr="001C5BCC">
              <w:t xml:space="preserve"> </w:t>
            </w:r>
            <w:r w:rsidRPr="001C5BCC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pict>
                <v:shape id="Рисунок 16" o:spid="_x0000_i1034" type="#_x0000_t75" alt="http://img1.labirint.ru/books/496640/scrn_big_07.jpg" style="width:165.75pt;height:91.5pt;visibility:visible">
                  <v:imagedata r:id="rId11" o:title="" croptop="21977f" cropbottom="4167f" cropright="7239f"/>
                </v:shape>
              </w:pict>
            </w:r>
          </w:p>
        </w:tc>
      </w:tr>
      <w:tr w:rsidR="007F48A9" w:rsidRPr="001C5BCC" w:rsidTr="001C5BCC">
        <w:tc>
          <w:tcPr>
            <w:tcW w:w="4785" w:type="dxa"/>
          </w:tcPr>
          <w:p w:rsidR="007F48A9" w:rsidRPr="001C5BCC" w:rsidRDefault="007F48A9" w:rsidP="001C5B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C5BCC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pict>
                <v:shape id="Рисунок 13" o:spid="_x0000_i1035" type="#_x0000_t75" alt="https://mudry-filin.com.ua/wa-data/public/shop/products/63/52/15263/images/84650/84650.970.jpg" style="width:186.75pt;height:95.25pt;visibility:visible">
                  <v:imagedata r:id="rId12" o:title="" croptop="25709f" cropleft="11454f"/>
                </v:shape>
              </w:pict>
            </w:r>
          </w:p>
        </w:tc>
        <w:tc>
          <w:tcPr>
            <w:tcW w:w="4786" w:type="dxa"/>
          </w:tcPr>
          <w:p w:rsidR="007F48A9" w:rsidRPr="001C5BCC" w:rsidRDefault="007F48A9" w:rsidP="001C5B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C5BCC">
              <w:rPr>
                <w:rFonts w:ascii="Times New Roman" w:hAnsi="Times New Roman"/>
                <w:sz w:val="28"/>
                <w:szCs w:val="28"/>
              </w:rPr>
              <w:t>Водичка, водичка, умой мое личико,</w:t>
            </w:r>
          </w:p>
          <w:p w:rsidR="007F48A9" w:rsidRPr="001C5BCC" w:rsidRDefault="007F48A9" w:rsidP="001C5B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C5BCC">
              <w:rPr>
                <w:rFonts w:ascii="Times New Roman" w:hAnsi="Times New Roman"/>
                <w:sz w:val="28"/>
                <w:szCs w:val="28"/>
              </w:rPr>
              <w:t>Чтоб смеялся роток,</w:t>
            </w:r>
          </w:p>
          <w:p w:rsidR="007F48A9" w:rsidRPr="001C5BCC" w:rsidRDefault="007F48A9" w:rsidP="001C5B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C5BCC">
              <w:rPr>
                <w:rFonts w:ascii="Times New Roman" w:hAnsi="Times New Roman"/>
                <w:sz w:val="28"/>
                <w:szCs w:val="28"/>
              </w:rPr>
              <w:t>Чтоб кусался зубок,</w:t>
            </w:r>
          </w:p>
          <w:p w:rsidR="007F48A9" w:rsidRPr="001C5BCC" w:rsidRDefault="007F48A9" w:rsidP="001C5B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C5BCC">
              <w:rPr>
                <w:rFonts w:ascii="Times New Roman" w:hAnsi="Times New Roman"/>
                <w:sz w:val="28"/>
                <w:szCs w:val="28"/>
              </w:rPr>
              <w:t>Чтобы щечки краснели,</w:t>
            </w:r>
          </w:p>
          <w:p w:rsidR="007F48A9" w:rsidRPr="001C5BCC" w:rsidRDefault="007F48A9" w:rsidP="001C5B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C5BCC">
              <w:rPr>
                <w:rFonts w:ascii="Times New Roman" w:hAnsi="Times New Roman"/>
                <w:sz w:val="28"/>
                <w:szCs w:val="28"/>
              </w:rPr>
              <w:t>Чтобы глазки блестели.</w:t>
            </w:r>
          </w:p>
          <w:p w:rsidR="007F48A9" w:rsidRPr="001C5BCC" w:rsidRDefault="007F48A9" w:rsidP="001C5BC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F48A9" w:rsidRPr="001C5BCC" w:rsidTr="001C5BCC">
        <w:tc>
          <w:tcPr>
            <w:tcW w:w="4785" w:type="dxa"/>
          </w:tcPr>
          <w:p w:rsidR="007F48A9" w:rsidRPr="001C5BCC" w:rsidRDefault="007F48A9" w:rsidP="001C5B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C5BCC">
              <w:rPr>
                <w:rFonts w:ascii="Times New Roman" w:hAnsi="Times New Roman"/>
                <w:sz w:val="28"/>
                <w:szCs w:val="28"/>
              </w:rPr>
              <w:t xml:space="preserve"> Чистая водичка</w:t>
            </w:r>
          </w:p>
          <w:p w:rsidR="007F48A9" w:rsidRPr="001C5BCC" w:rsidRDefault="007F48A9" w:rsidP="001C5B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C5BCC">
              <w:rPr>
                <w:rFonts w:ascii="Times New Roman" w:hAnsi="Times New Roman"/>
                <w:sz w:val="28"/>
                <w:szCs w:val="28"/>
              </w:rPr>
              <w:t>Умоет Коле личико,</w:t>
            </w:r>
          </w:p>
          <w:p w:rsidR="007F48A9" w:rsidRPr="001C5BCC" w:rsidRDefault="007F48A9" w:rsidP="001C5B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C5BCC">
              <w:rPr>
                <w:rFonts w:ascii="Times New Roman" w:hAnsi="Times New Roman"/>
                <w:sz w:val="28"/>
                <w:szCs w:val="28"/>
              </w:rPr>
              <w:t>Раечке – ладошки,</w:t>
            </w:r>
          </w:p>
          <w:p w:rsidR="007F48A9" w:rsidRPr="001C5BCC" w:rsidRDefault="007F48A9" w:rsidP="001C5B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C5BCC">
              <w:rPr>
                <w:rFonts w:ascii="Times New Roman" w:hAnsi="Times New Roman"/>
                <w:sz w:val="28"/>
                <w:szCs w:val="28"/>
              </w:rPr>
              <w:t>А пальчики – Антошке.</w:t>
            </w:r>
          </w:p>
          <w:p w:rsidR="007F48A9" w:rsidRPr="001C5BCC" w:rsidRDefault="007F48A9" w:rsidP="001C5BC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7F48A9" w:rsidRPr="001C5BCC" w:rsidRDefault="007F48A9" w:rsidP="001C5B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C5BCC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pict>
                <v:shape id="Рисунок 12" o:spid="_x0000_i1036" type="#_x0000_t75" alt="http://dddeti.ru/images/inc0tiofsa0(1).jpg" style="width:132pt;height:128.25pt;visibility:visible">
                  <v:imagedata r:id="rId13" o:title="" croptop="14066f" cropbottom="12404f" cropleft="33887f" cropright="4024f"/>
                </v:shape>
              </w:pict>
            </w:r>
          </w:p>
        </w:tc>
      </w:tr>
    </w:tbl>
    <w:p w:rsidR="007F48A9" w:rsidRPr="00F41F73" w:rsidRDefault="007F48A9" w:rsidP="00F41F73">
      <w:pPr>
        <w:jc w:val="both"/>
        <w:rPr>
          <w:rFonts w:ascii="Times New Roman" w:hAnsi="Times New Roman"/>
          <w:sz w:val="28"/>
          <w:szCs w:val="28"/>
        </w:rPr>
      </w:pPr>
    </w:p>
    <w:p w:rsidR="007F48A9" w:rsidRPr="00F41F73" w:rsidRDefault="007F48A9" w:rsidP="00F41F7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7F48A9" w:rsidRPr="00F41F73" w:rsidRDefault="007F48A9" w:rsidP="00F41F7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7F48A9" w:rsidRPr="00F41F73" w:rsidRDefault="007F48A9" w:rsidP="00F41F73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</w:p>
    <w:p w:rsidR="007F48A9" w:rsidRDefault="007F48A9" w:rsidP="00F41F73">
      <w:pPr>
        <w:jc w:val="both"/>
        <w:rPr>
          <w:rFonts w:ascii="Times New Roman" w:hAnsi="Times New Roman"/>
          <w:sz w:val="28"/>
          <w:szCs w:val="28"/>
        </w:rPr>
      </w:pPr>
      <w:r w:rsidRPr="00F41F73">
        <w:rPr>
          <w:rFonts w:ascii="Times New Roman" w:hAnsi="Times New Roman"/>
          <w:sz w:val="28"/>
          <w:szCs w:val="28"/>
        </w:rPr>
        <w:t>Во время сборов на прогулку с потешками легче и веселее одеваться. Вот например: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785"/>
        <w:gridCol w:w="4786"/>
      </w:tblGrid>
      <w:tr w:rsidR="007F48A9" w:rsidRPr="001C5BCC" w:rsidTr="001C5BCC">
        <w:tc>
          <w:tcPr>
            <w:tcW w:w="4785" w:type="dxa"/>
          </w:tcPr>
          <w:p w:rsidR="007F48A9" w:rsidRPr="001C5BCC" w:rsidRDefault="007F48A9" w:rsidP="001C5B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C5BCC">
              <w:rPr>
                <w:rFonts w:ascii="Times New Roman" w:hAnsi="Times New Roman"/>
                <w:sz w:val="28"/>
                <w:szCs w:val="28"/>
              </w:rPr>
              <w:t>Вот они сапожки</w:t>
            </w:r>
          </w:p>
          <w:p w:rsidR="007F48A9" w:rsidRPr="001C5BCC" w:rsidRDefault="007F48A9" w:rsidP="001C5B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C5BCC">
              <w:rPr>
                <w:rFonts w:ascii="Times New Roman" w:hAnsi="Times New Roman"/>
                <w:sz w:val="28"/>
                <w:szCs w:val="28"/>
              </w:rPr>
              <w:t>Этот с левой ножки</w:t>
            </w:r>
          </w:p>
          <w:p w:rsidR="007F48A9" w:rsidRPr="001C5BCC" w:rsidRDefault="007F48A9" w:rsidP="001C5B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C5BCC">
              <w:rPr>
                <w:rFonts w:ascii="Times New Roman" w:hAnsi="Times New Roman"/>
                <w:sz w:val="28"/>
                <w:szCs w:val="28"/>
              </w:rPr>
              <w:t>Этот с правой ножки.</w:t>
            </w:r>
          </w:p>
          <w:p w:rsidR="007F48A9" w:rsidRPr="001C5BCC" w:rsidRDefault="007F48A9" w:rsidP="001C5B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C5BCC">
              <w:rPr>
                <w:rFonts w:ascii="Times New Roman" w:hAnsi="Times New Roman"/>
                <w:sz w:val="28"/>
                <w:szCs w:val="28"/>
              </w:rPr>
              <w:t>Если дождичек пойдет</w:t>
            </w:r>
          </w:p>
          <w:p w:rsidR="007F48A9" w:rsidRPr="001C5BCC" w:rsidRDefault="007F48A9" w:rsidP="001C5B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C5BCC">
              <w:rPr>
                <w:rFonts w:ascii="Times New Roman" w:hAnsi="Times New Roman"/>
                <w:sz w:val="28"/>
                <w:szCs w:val="28"/>
              </w:rPr>
              <w:t>Наденем мы сапожки</w:t>
            </w:r>
          </w:p>
          <w:p w:rsidR="007F48A9" w:rsidRPr="001C5BCC" w:rsidRDefault="007F48A9" w:rsidP="001C5B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C5BCC">
              <w:rPr>
                <w:rFonts w:ascii="Times New Roman" w:hAnsi="Times New Roman"/>
                <w:sz w:val="28"/>
                <w:szCs w:val="28"/>
              </w:rPr>
              <w:t>Этот с левой ножки</w:t>
            </w:r>
          </w:p>
          <w:p w:rsidR="007F48A9" w:rsidRPr="001C5BCC" w:rsidRDefault="007F48A9" w:rsidP="001C5B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C5BCC">
              <w:rPr>
                <w:rFonts w:ascii="Times New Roman" w:hAnsi="Times New Roman"/>
                <w:sz w:val="28"/>
                <w:szCs w:val="28"/>
              </w:rPr>
              <w:t>Этот с правой ножки.</w:t>
            </w:r>
          </w:p>
          <w:p w:rsidR="007F48A9" w:rsidRPr="001C5BCC" w:rsidRDefault="007F48A9" w:rsidP="001C5BC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C5BC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4786" w:type="dxa"/>
          </w:tcPr>
          <w:p w:rsidR="007F48A9" w:rsidRPr="001C5BCC" w:rsidRDefault="007F48A9" w:rsidP="001C5B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C5BCC">
              <w:rPr>
                <w:rFonts w:ascii="Times New Roman" w:hAnsi="Times New Roman"/>
                <w:sz w:val="28"/>
                <w:szCs w:val="28"/>
              </w:rPr>
              <w:t>Завяжите шарф потуже</w:t>
            </w:r>
          </w:p>
          <w:p w:rsidR="007F48A9" w:rsidRPr="001C5BCC" w:rsidRDefault="007F48A9" w:rsidP="001C5B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C5BCC">
              <w:rPr>
                <w:rFonts w:ascii="Times New Roman" w:hAnsi="Times New Roman"/>
                <w:sz w:val="28"/>
                <w:szCs w:val="28"/>
              </w:rPr>
              <w:t>Буду делать шар на стуже</w:t>
            </w:r>
          </w:p>
          <w:p w:rsidR="007F48A9" w:rsidRPr="001C5BCC" w:rsidRDefault="007F48A9" w:rsidP="001C5B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C5BCC">
              <w:rPr>
                <w:rFonts w:ascii="Times New Roman" w:hAnsi="Times New Roman"/>
                <w:sz w:val="28"/>
                <w:szCs w:val="28"/>
              </w:rPr>
              <w:t>Снежный шар я покачу</w:t>
            </w:r>
          </w:p>
          <w:p w:rsidR="007F48A9" w:rsidRPr="001C5BCC" w:rsidRDefault="007F48A9" w:rsidP="001C5B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C5BCC">
              <w:rPr>
                <w:rFonts w:ascii="Times New Roman" w:hAnsi="Times New Roman"/>
                <w:sz w:val="28"/>
                <w:szCs w:val="28"/>
              </w:rPr>
              <w:t>Побыстрей, гулять хочу.</w:t>
            </w:r>
          </w:p>
          <w:p w:rsidR="007F48A9" w:rsidRPr="001C5BCC" w:rsidRDefault="007F48A9" w:rsidP="001C5BC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C5BC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</w:tbl>
    <w:p w:rsidR="007F48A9" w:rsidRPr="00F41F73" w:rsidRDefault="007F48A9" w:rsidP="00F41F73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</w:t>
      </w:r>
      <w:r w:rsidRPr="001C5BCC">
        <w:rPr>
          <w:rFonts w:ascii="Times New Roman" w:hAnsi="Times New Roman"/>
          <w:noProof/>
          <w:sz w:val="28"/>
          <w:szCs w:val="28"/>
          <w:lang w:eastAsia="ru-RU"/>
        </w:rPr>
        <w:pict>
          <v:shape id="Рисунок 18" o:spid="_x0000_i1037" type="#_x0000_t75" alt="https://ds02.infourok.ru/uploads/ex/0047/0001adf6-dde6360b/img6.jpg" style="width:168.75pt;height:150.75pt;visibility:visible">
            <v:imagedata r:id="rId14" o:title="" croptop="16928f" cropright="28899f"/>
          </v:shape>
        </w:pict>
      </w:r>
    </w:p>
    <w:p w:rsidR="007F48A9" w:rsidRPr="00F41F73" w:rsidRDefault="007F48A9" w:rsidP="00F41F7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7F48A9" w:rsidRPr="00F41F73" w:rsidRDefault="007F48A9" w:rsidP="00F41F73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</w:p>
    <w:p w:rsidR="007F48A9" w:rsidRDefault="007F48A9" w:rsidP="00F41F73">
      <w:pPr>
        <w:jc w:val="both"/>
        <w:rPr>
          <w:rFonts w:ascii="Times New Roman" w:hAnsi="Times New Roman"/>
          <w:sz w:val="28"/>
          <w:szCs w:val="28"/>
        </w:rPr>
      </w:pPr>
      <w:r w:rsidRPr="00F41F73">
        <w:rPr>
          <w:rFonts w:ascii="Times New Roman" w:hAnsi="Times New Roman"/>
          <w:sz w:val="28"/>
          <w:szCs w:val="28"/>
        </w:rPr>
        <w:t>У детей, как и у взрослых, бывает плохое настроение и хочется поплакать, бывает что они устали, или поссорились, можно приласкать их такой потешкой: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37"/>
        <w:gridCol w:w="4238"/>
      </w:tblGrid>
      <w:tr w:rsidR="007F48A9" w:rsidRPr="001C5BCC" w:rsidTr="001C5BCC">
        <w:trPr>
          <w:trHeight w:val="2805"/>
        </w:trPr>
        <w:tc>
          <w:tcPr>
            <w:tcW w:w="4237" w:type="dxa"/>
          </w:tcPr>
          <w:p w:rsidR="007F48A9" w:rsidRPr="001C5BCC" w:rsidRDefault="007F48A9" w:rsidP="001C5BC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C5BCC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pict>
                <v:shape id="Рисунок 19" o:spid="_x0000_i1038" type="#_x0000_t75" alt="https://img.labirint.ru/rcimg/3a9fb31c4def639d68bb995498124853/1920x1080/comments_pic/1004/02lab60t71264418238.jpg?1264418239" style="width:138.75pt;height:159pt;visibility:visible">
                  <v:imagedata r:id="rId15" o:title="" croptop="21915f" cropright="35837f"/>
                </v:shape>
              </w:pict>
            </w:r>
            <w:r w:rsidRPr="001C5BCC">
              <w:rPr>
                <w:rFonts w:ascii="Times New Roman" w:hAnsi="Times New Roman"/>
                <w:sz w:val="28"/>
                <w:szCs w:val="28"/>
              </w:rPr>
              <w:t xml:space="preserve">  </w:t>
            </w:r>
          </w:p>
        </w:tc>
        <w:tc>
          <w:tcPr>
            <w:tcW w:w="4238" w:type="dxa"/>
          </w:tcPr>
          <w:p w:rsidR="007F48A9" w:rsidRPr="001C5BCC" w:rsidRDefault="007F48A9" w:rsidP="001C5B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C5BCC">
              <w:rPr>
                <w:rFonts w:ascii="Times New Roman" w:hAnsi="Times New Roman"/>
                <w:sz w:val="28"/>
                <w:szCs w:val="28"/>
              </w:rPr>
              <w:t>Это что тут за рев?</w:t>
            </w:r>
          </w:p>
          <w:p w:rsidR="007F48A9" w:rsidRPr="001C5BCC" w:rsidRDefault="007F48A9" w:rsidP="001C5B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C5BCC">
              <w:rPr>
                <w:rFonts w:ascii="Times New Roman" w:hAnsi="Times New Roman"/>
                <w:sz w:val="28"/>
                <w:szCs w:val="28"/>
              </w:rPr>
              <w:t>Уж не стадо ли коров?</w:t>
            </w:r>
          </w:p>
          <w:p w:rsidR="007F48A9" w:rsidRPr="001C5BCC" w:rsidRDefault="007F48A9" w:rsidP="001C5B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C5BCC">
              <w:rPr>
                <w:rFonts w:ascii="Times New Roman" w:hAnsi="Times New Roman"/>
                <w:sz w:val="28"/>
                <w:szCs w:val="28"/>
              </w:rPr>
              <w:t>Это не коровушка –</w:t>
            </w:r>
          </w:p>
          <w:p w:rsidR="007F48A9" w:rsidRPr="001C5BCC" w:rsidRDefault="007F48A9" w:rsidP="001C5B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C5BCC">
              <w:rPr>
                <w:rFonts w:ascii="Times New Roman" w:hAnsi="Times New Roman"/>
                <w:sz w:val="28"/>
                <w:szCs w:val="28"/>
              </w:rPr>
              <w:t>Это Юра – ревушка,</w:t>
            </w:r>
          </w:p>
          <w:p w:rsidR="007F48A9" w:rsidRPr="001C5BCC" w:rsidRDefault="007F48A9" w:rsidP="001C5B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C5BCC">
              <w:rPr>
                <w:rFonts w:ascii="Times New Roman" w:hAnsi="Times New Roman"/>
                <w:sz w:val="28"/>
                <w:szCs w:val="28"/>
              </w:rPr>
              <w:t>Не плачь, не плачь,</w:t>
            </w:r>
          </w:p>
          <w:p w:rsidR="007F48A9" w:rsidRPr="001C5BCC" w:rsidRDefault="007F48A9" w:rsidP="001C5B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C5BCC">
              <w:rPr>
                <w:rFonts w:ascii="Times New Roman" w:hAnsi="Times New Roman"/>
                <w:sz w:val="28"/>
                <w:szCs w:val="28"/>
              </w:rPr>
              <w:t>Куплю калач.</w:t>
            </w:r>
          </w:p>
          <w:p w:rsidR="007F48A9" w:rsidRPr="001C5BCC" w:rsidRDefault="007F48A9" w:rsidP="001C5BC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C5BC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</w:tbl>
    <w:p w:rsidR="007F48A9" w:rsidRPr="00F41F73" w:rsidRDefault="007F48A9" w:rsidP="00F41F73">
      <w:pPr>
        <w:jc w:val="both"/>
        <w:rPr>
          <w:rFonts w:ascii="Times New Roman" w:hAnsi="Times New Roman"/>
          <w:sz w:val="28"/>
          <w:szCs w:val="28"/>
        </w:rPr>
      </w:pPr>
    </w:p>
    <w:p w:rsidR="007F48A9" w:rsidRPr="00F41F73" w:rsidRDefault="007F48A9" w:rsidP="00F41F73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</w:p>
    <w:p w:rsidR="007F48A9" w:rsidRPr="00F41F73" w:rsidRDefault="007F48A9" w:rsidP="00F41F73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Pr="00F41F73">
        <w:rPr>
          <w:rFonts w:ascii="Times New Roman" w:hAnsi="Times New Roman"/>
          <w:sz w:val="28"/>
          <w:szCs w:val="28"/>
        </w:rPr>
        <w:t>Для всестороннего развития детей особое значение приобретают игры-забавы, развлечения с использованием фольклора (потешек). Необходимо вводить в игры с детьми хорошо известные им потешки, чтобы дать возможность проявить речевую активность. Вот некоторые из них: «Сорока-белобока кашу варила», «Идет коза рогатая, идет коза бодатая», «Наши уточки с утра –кря, кря, кря» и т.д.</w:t>
      </w:r>
    </w:p>
    <w:p w:rsidR="007F48A9" w:rsidRDefault="007F48A9" w:rsidP="00F41F73">
      <w:pPr>
        <w:jc w:val="both"/>
        <w:rPr>
          <w:rFonts w:ascii="Times New Roman" w:hAnsi="Times New Roman"/>
          <w:sz w:val="28"/>
          <w:szCs w:val="28"/>
        </w:rPr>
      </w:pPr>
      <w:r w:rsidRPr="00F41F73">
        <w:rPr>
          <w:rFonts w:ascii="Times New Roman" w:hAnsi="Times New Roman"/>
          <w:sz w:val="28"/>
          <w:szCs w:val="28"/>
        </w:rPr>
        <w:t xml:space="preserve">    Потешки и прибаутки, главными героями которых являются животные и птицы, помогают активизировать речь детей, побуждают их к высказываниям, повторению текстов, звукоподражанию голосом животного. Такие потешки учат добру, гуманному отношению к «братьям н</w:t>
      </w:r>
      <w:r>
        <w:rPr>
          <w:rFonts w:ascii="Times New Roman" w:hAnsi="Times New Roman"/>
          <w:sz w:val="28"/>
          <w:szCs w:val="28"/>
        </w:rPr>
        <w:t xml:space="preserve">ашим меньшим». </w:t>
      </w:r>
    </w:p>
    <w:p w:rsidR="007F48A9" w:rsidRPr="00F41F73" w:rsidRDefault="007F48A9" w:rsidP="00F41F73">
      <w:pPr>
        <w:jc w:val="both"/>
        <w:rPr>
          <w:rFonts w:ascii="Times New Roman" w:hAnsi="Times New Roman"/>
          <w:sz w:val="28"/>
          <w:szCs w:val="28"/>
        </w:rPr>
      </w:pPr>
      <w:r w:rsidRPr="001C5BCC">
        <w:rPr>
          <w:rFonts w:ascii="Times New Roman" w:hAnsi="Times New Roman"/>
          <w:noProof/>
          <w:sz w:val="28"/>
          <w:szCs w:val="28"/>
          <w:lang w:eastAsia="ru-RU"/>
        </w:rPr>
        <w:pict>
          <v:shape id="Рисунок 20" o:spid="_x0000_i1039" type="#_x0000_t75" alt="https://thepresentation.ru/img/thumbs/fc94c81887dfb6c86c311d066a9d28c3-800x.jpg" style="width:175.5pt;height:144.75pt;visibility:visible">
            <v:imagedata r:id="rId16" o:title="" croptop="3044f" cropbottom="14600f" cropleft="8170f" cropright="14800f"/>
          </v:shape>
        </w:pict>
      </w:r>
    </w:p>
    <w:p w:rsidR="007F48A9" w:rsidRPr="00F41F73" w:rsidRDefault="007F48A9" w:rsidP="00E73B0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F41F73">
        <w:rPr>
          <w:rFonts w:ascii="Times New Roman" w:hAnsi="Times New Roman"/>
          <w:sz w:val="28"/>
          <w:szCs w:val="28"/>
        </w:rPr>
        <w:t>Курочка – тараторочка</w:t>
      </w:r>
    </w:p>
    <w:p w:rsidR="007F48A9" w:rsidRPr="00F41F73" w:rsidRDefault="007F48A9" w:rsidP="00E73B0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F41F73">
        <w:rPr>
          <w:rFonts w:ascii="Times New Roman" w:hAnsi="Times New Roman"/>
          <w:sz w:val="28"/>
          <w:szCs w:val="28"/>
        </w:rPr>
        <w:t>По двору ходит</w:t>
      </w:r>
    </w:p>
    <w:p w:rsidR="007F48A9" w:rsidRPr="00F41F73" w:rsidRDefault="007F48A9" w:rsidP="00E73B0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F41F73">
        <w:rPr>
          <w:rFonts w:ascii="Times New Roman" w:hAnsi="Times New Roman"/>
          <w:sz w:val="28"/>
          <w:szCs w:val="28"/>
        </w:rPr>
        <w:t>Хохолок раздувает</w:t>
      </w:r>
    </w:p>
    <w:p w:rsidR="007F48A9" w:rsidRPr="00F41F73" w:rsidRDefault="007F48A9" w:rsidP="00E73B0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F41F73">
        <w:rPr>
          <w:rFonts w:ascii="Times New Roman" w:hAnsi="Times New Roman"/>
          <w:sz w:val="28"/>
          <w:szCs w:val="28"/>
        </w:rPr>
        <w:t>Своих деток подзывает</w:t>
      </w:r>
    </w:p>
    <w:p w:rsidR="007F48A9" w:rsidRPr="00F41F73" w:rsidRDefault="007F48A9" w:rsidP="00E73B0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F41F73">
        <w:rPr>
          <w:rFonts w:ascii="Times New Roman" w:hAnsi="Times New Roman"/>
          <w:sz w:val="28"/>
          <w:szCs w:val="28"/>
        </w:rPr>
        <w:t>-Куд-куда,куд-куда!</w:t>
      </w:r>
    </w:p>
    <w:p w:rsidR="007F48A9" w:rsidRPr="00F41F73" w:rsidRDefault="007F48A9" w:rsidP="00F41F7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7F48A9" w:rsidRPr="00F41F73" w:rsidRDefault="007F48A9" w:rsidP="00E73B03">
      <w:pPr>
        <w:spacing w:after="0" w:line="240" w:lineRule="auto"/>
        <w:ind w:firstLine="5103"/>
        <w:jc w:val="center"/>
        <w:rPr>
          <w:rFonts w:ascii="Times New Roman" w:hAnsi="Times New Roman"/>
          <w:sz w:val="28"/>
          <w:szCs w:val="28"/>
        </w:rPr>
      </w:pPr>
      <w:r w:rsidRPr="00F41F73">
        <w:rPr>
          <w:rFonts w:ascii="Times New Roman" w:hAnsi="Times New Roman"/>
          <w:sz w:val="28"/>
          <w:szCs w:val="28"/>
        </w:rPr>
        <w:t>Как у нашего кота</w:t>
      </w:r>
    </w:p>
    <w:p w:rsidR="007F48A9" w:rsidRPr="00F41F73" w:rsidRDefault="007F48A9" w:rsidP="00E73B03">
      <w:pPr>
        <w:spacing w:after="0" w:line="240" w:lineRule="auto"/>
        <w:ind w:firstLine="5103"/>
        <w:jc w:val="center"/>
        <w:rPr>
          <w:rFonts w:ascii="Times New Roman" w:hAnsi="Times New Roman"/>
          <w:sz w:val="28"/>
          <w:szCs w:val="28"/>
        </w:rPr>
      </w:pPr>
      <w:r w:rsidRPr="00F41F73">
        <w:rPr>
          <w:rFonts w:ascii="Times New Roman" w:hAnsi="Times New Roman"/>
          <w:sz w:val="28"/>
          <w:szCs w:val="28"/>
        </w:rPr>
        <w:t>Шубка очень хороша,</w:t>
      </w:r>
    </w:p>
    <w:p w:rsidR="007F48A9" w:rsidRPr="00F41F73" w:rsidRDefault="007F48A9" w:rsidP="00E73B03">
      <w:pPr>
        <w:spacing w:after="0" w:line="240" w:lineRule="auto"/>
        <w:ind w:firstLine="5103"/>
        <w:jc w:val="center"/>
        <w:rPr>
          <w:rFonts w:ascii="Times New Roman" w:hAnsi="Times New Roman"/>
          <w:sz w:val="28"/>
          <w:szCs w:val="28"/>
        </w:rPr>
      </w:pPr>
      <w:r w:rsidRPr="00F41F73">
        <w:rPr>
          <w:rFonts w:ascii="Times New Roman" w:hAnsi="Times New Roman"/>
          <w:sz w:val="28"/>
          <w:szCs w:val="28"/>
        </w:rPr>
        <w:t>Как у котика усы</w:t>
      </w:r>
    </w:p>
    <w:p w:rsidR="007F48A9" w:rsidRPr="00F41F73" w:rsidRDefault="007F48A9" w:rsidP="00E73B03">
      <w:pPr>
        <w:spacing w:after="0" w:line="240" w:lineRule="auto"/>
        <w:ind w:firstLine="5103"/>
        <w:jc w:val="center"/>
        <w:rPr>
          <w:rFonts w:ascii="Times New Roman" w:hAnsi="Times New Roman"/>
          <w:sz w:val="28"/>
          <w:szCs w:val="28"/>
        </w:rPr>
      </w:pPr>
      <w:r w:rsidRPr="00F41F73">
        <w:rPr>
          <w:rFonts w:ascii="Times New Roman" w:hAnsi="Times New Roman"/>
          <w:sz w:val="28"/>
          <w:szCs w:val="28"/>
        </w:rPr>
        <w:t>Удивительной красы…</w:t>
      </w:r>
    </w:p>
    <w:p w:rsidR="007F48A9" w:rsidRPr="00F41F73" w:rsidRDefault="007F48A9" w:rsidP="00F41F7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7F48A9" w:rsidRPr="00F41F73" w:rsidRDefault="007F48A9" w:rsidP="00E73B0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F41F73">
        <w:rPr>
          <w:rFonts w:ascii="Times New Roman" w:hAnsi="Times New Roman"/>
          <w:sz w:val="28"/>
          <w:szCs w:val="28"/>
        </w:rPr>
        <w:t>Петушок, петушок,</w:t>
      </w:r>
    </w:p>
    <w:p w:rsidR="007F48A9" w:rsidRPr="00F41F73" w:rsidRDefault="007F48A9" w:rsidP="00E73B0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F41F73">
        <w:rPr>
          <w:rFonts w:ascii="Times New Roman" w:hAnsi="Times New Roman"/>
          <w:sz w:val="28"/>
          <w:szCs w:val="28"/>
        </w:rPr>
        <w:t>Золотой гребешок</w:t>
      </w:r>
    </w:p>
    <w:p w:rsidR="007F48A9" w:rsidRPr="00F41F73" w:rsidRDefault="007F48A9" w:rsidP="00E73B0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F41F73">
        <w:rPr>
          <w:rFonts w:ascii="Times New Roman" w:hAnsi="Times New Roman"/>
          <w:sz w:val="28"/>
          <w:szCs w:val="28"/>
        </w:rPr>
        <w:t>Шелкова бородушка</w:t>
      </w:r>
    </w:p>
    <w:p w:rsidR="007F48A9" w:rsidRPr="00F41F73" w:rsidRDefault="007F48A9" w:rsidP="00E73B0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F41F73">
        <w:rPr>
          <w:rFonts w:ascii="Times New Roman" w:hAnsi="Times New Roman"/>
          <w:sz w:val="28"/>
          <w:szCs w:val="28"/>
        </w:rPr>
        <w:t>Масляна головушка</w:t>
      </w:r>
    </w:p>
    <w:p w:rsidR="007F48A9" w:rsidRPr="00F41F73" w:rsidRDefault="007F48A9" w:rsidP="00E73B0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F41F73">
        <w:rPr>
          <w:rFonts w:ascii="Times New Roman" w:hAnsi="Times New Roman"/>
          <w:sz w:val="28"/>
          <w:szCs w:val="28"/>
        </w:rPr>
        <w:t>Что ты рано встаешь</w:t>
      </w:r>
    </w:p>
    <w:p w:rsidR="007F48A9" w:rsidRDefault="007F48A9" w:rsidP="00E73B0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F41F73">
        <w:rPr>
          <w:rFonts w:ascii="Times New Roman" w:hAnsi="Times New Roman"/>
          <w:sz w:val="28"/>
          <w:szCs w:val="28"/>
        </w:rPr>
        <w:t>Деткам спать не даешь.</w:t>
      </w:r>
    </w:p>
    <w:p w:rsidR="007F48A9" w:rsidRPr="00F41F73" w:rsidRDefault="007F48A9" w:rsidP="00E73B0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F48A9" w:rsidRPr="00F41F73" w:rsidRDefault="007F48A9" w:rsidP="00F41F73">
      <w:pPr>
        <w:jc w:val="both"/>
        <w:rPr>
          <w:rFonts w:ascii="Times New Roman" w:hAnsi="Times New Roman"/>
          <w:sz w:val="28"/>
          <w:szCs w:val="28"/>
        </w:rPr>
      </w:pPr>
      <w:r w:rsidRPr="00F41F73">
        <w:rPr>
          <w:rFonts w:ascii="Times New Roman" w:hAnsi="Times New Roman"/>
          <w:sz w:val="28"/>
          <w:szCs w:val="28"/>
        </w:rPr>
        <w:t>Потешки</w:t>
      </w:r>
      <w:r>
        <w:rPr>
          <w:rFonts w:ascii="Times New Roman" w:hAnsi="Times New Roman"/>
          <w:sz w:val="28"/>
          <w:szCs w:val="28"/>
        </w:rPr>
        <w:t xml:space="preserve"> помогают наблюдать за природны</w:t>
      </w:r>
      <w:r w:rsidRPr="00F41F73">
        <w:rPr>
          <w:rFonts w:ascii="Times New Roman" w:hAnsi="Times New Roman"/>
          <w:sz w:val="28"/>
          <w:szCs w:val="28"/>
        </w:rPr>
        <w:t>ми явлениями, любоваться ее красотой.</w:t>
      </w:r>
    </w:p>
    <w:p w:rsidR="007F48A9" w:rsidRPr="00F41F73" w:rsidRDefault="007F48A9" w:rsidP="00E73B0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F41F73">
        <w:rPr>
          <w:rFonts w:ascii="Times New Roman" w:hAnsi="Times New Roman"/>
          <w:sz w:val="28"/>
          <w:szCs w:val="28"/>
        </w:rPr>
        <w:t>Ой, ты радуга-дуга</w:t>
      </w:r>
    </w:p>
    <w:p w:rsidR="007F48A9" w:rsidRPr="00F41F73" w:rsidRDefault="007F48A9" w:rsidP="00E73B0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F41F73">
        <w:rPr>
          <w:rFonts w:ascii="Times New Roman" w:hAnsi="Times New Roman"/>
          <w:sz w:val="28"/>
          <w:szCs w:val="28"/>
        </w:rPr>
        <w:t>Ни давай дождя</w:t>
      </w:r>
    </w:p>
    <w:p w:rsidR="007F48A9" w:rsidRDefault="007F48A9" w:rsidP="00E73B03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Давай солнышка – колоколнышка!</w:t>
      </w:r>
    </w:p>
    <w:p w:rsidR="007F48A9" w:rsidRDefault="007F48A9" w:rsidP="00E73B0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F48A9" w:rsidRDefault="007F48A9" w:rsidP="00E73B0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F48A9" w:rsidRDefault="007F48A9" w:rsidP="00E73B0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F48A9" w:rsidRDefault="007F48A9" w:rsidP="00E73B03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Pr="001C5BCC">
        <w:rPr>
          <w:rFonts w:ascii="Times New Roman" w:hAnsi="Times New Roman"/>
          <w:noProof/>
          <w:sz w:val="28"/>
          <w:szCs w:val="28"/>
          <w:lang w:eastAsia="ru-RU"/>
        </w:rPr>
        <w:pict>
          <v:shape id="Рисунок 21" o:spid="_x0000_i1040" type="#_x0000_t75" alt="https://img0.liveinternet.ru/images/attach/c/11/115/281/115281012_large_4.jpg" style="width:156.75pt;height:186pt;visibility:visible">
            <v:imagedata r:id="rId17" o:title="" croptop="2368f" cropbottom="1898f" cropleft="31202f" cropright="1138f"/>
          </v:shape>
        </w:pic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7F48A9" w:rsidRPr="00F41F73" w:rsidRDefault="007F48A9" w:rsidP="00E73B0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F41F73">
        <w:rPr>
          <w:rFonts w:ascii="Times New Roman" w:hAnsi="Times New Roman"/>
          <w:sz w:val="28"/>
          <w:szCs w:val="28"/>
        </w:rPr>
        <w:t>Дождик, дождик поливай!</w:t>
      </w:r>
    </w:p>
    <w:p w:rsidR="007F48A9" w:rsidRPr="00F41F73" w:rsidRDefault="007F48A9" w:rsidP="00B575A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F41F73">
        <w:rPr>
          <w:rFonts w:ascii="Times New Roman" w:hAnsi="Times New Roman"/>
          <w:sz w:val="28"/>
          <w:szCs w:val="28"/>
        </w:rPr>
        <w:t>Будет хлеба урожай.</w:t>
      </w:r>
    </w:p>
    <w:p w:rsidR="007F48A9" w:rsidRPr="00F41F73" w:rsidRDefault="007F48A9" w:rsidP="00B575A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F41F73">
        <w:rPr>
          <w:rFonts w:ascii="Times New Roman" w:hAnsi="Times New Roman"/>
          <w:sz w:val="28"/>
          <w:szCs w:val="28"/>
        </w:rPr>
        <w:t>Дождик, дождик припусти</w:t>
      </w:r>
    </w:p>
    <w:p w:rsidR="007F48A9" w:rsidRPr="00F41F73" w:rsidRDefault="007F48A9" w:rsidP="00B575A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F41F73">
        <w:rPr>
          <w:rFonts w:ascii="Times New Roman" w:hAnsi="Times New Roman"/>
          <w:sz w:val="28"/>
          <w:szCs w:val="28"/>
        </w:rPr>
        <w:t>Дай капусте подрасти.</w:t>
      </w:r>
    </w:p>
    <w:p w:rsidR="007F48A9" w:rsidRPr="00F41F73" w:rsidRDefault="007F48A9" w:rsidP="00F41F7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7F48A9" w:rsidRPr="00F41F73" w:rsidRDefault="007F48A9" w:rsidP="00B575A7">
      <w:pPr>
        <w:spacing w:after="0" w:line="240" w:lineRule="auto"/>
        <w:ind w:firstLine="5103"/>
        <w:jc w:val="center"/>
        <w:rPr>
          <w:rFonts w:ascii="Times New Roman" w:hAnsi="Times New Roman"/>
          <w:sz w:val="28"/>
          <w:szCs w:val="28"/>
        </w:rPr>
      </w:pPr>
      <w:r w:rsidRPr="00F41F73">
        <w:rPr>
          <w:rFonts w:ascii="Times New Roman" w:hAnsi="Times New Roman"/>
          <w:sz w:val="28"/>
          <w:szCs w:val="28"/>
        </w:rPr>
        <w:t>Солнышко – ведрышко,</w:t>
      </w:r>
    </w:p>
    <w:p w:rsidR="007F48A9" w:rsidRPr="00F41F73" w:rsidRDefault="007F48A9" w:rsidP="00B575A7">
      <w:pPr>
        <w:spacing w:after="0" w:line="240" w:lineRule="auto"/>
        <w:ind w:firstLine="5103"/>
        <w:jc w:val="center"/>
        <w:rPr>
          <w:rFonts w:ascii="Times New Roman" w:hAnsi="Times New Roman"/>
          <w:sz w:val="28"/>
          <w:szCs w:val="28"/>
        </w:rPr>
      </w:pPr>
      <w:r w:rsidRPr="00F41F73">
        <w:rPr>
          <w:rFonts w:ascii="Times New Roman" w:hAnsi="Times New Roman"/>
          <w:sz w:val="28"/>
          <w:szCs w:val="28"/>
        </w:rPr>
        <w:t>Взгляни в окошечко!</w:t>
      </w:r>
    </w:p>
    <w:p w:rsidR="007F48A9" w:rsidRPr="00F41F73" w:rsidRDefault="007F48A9" w:rsidP="00B575A7">
      <w:pPr>
        <w:spacing w:after="0" w:line="240" w:lineRule="auto"/>
        <w:ind w:firstLine="5103"/>
        <w:jc w:val="center"/>
        <w:rPr>
          <w:rFonts w:ascii="Times New Roman" w:hAnsi="Times New Roman"/>
          <w:sz w:val="28"/>
          <w:szCs w:val="28"/>
        </w:rPr>
      </w:pPr>
      <w:r w:rsidRPr="00F41F73">
        <w:rPr>
          <w:rFonts w:ascii="Times New Roman" w:hAnsi="Times New Roman"/>
          <w:sz w:val="28"/>
          <w:szCs w:val="28"/>
        </w:rPr>
        <w:t>Твои детки плачут,</w:t>
      </w:r>
    </w:p>
    <w:p w:rsidR="007F48A9" w:rsidRPr="00F41F73" w:rsidRDefault="007F48A9" w:rsidP="00B575A7">
      <w:pPr>
        <w:spacing w:after="0" w:line="240" w:lineRule="auto"/>
        <w:ind w:firstLine="5103"/>
        <w:jc w:val="center"/>
        <w:rPr>
          <w:rFonts w:ascii="Times New Roman" w:hAnsi="Times New Roman"/>
          <w:sz w:val="28"/>
          <w:szCs w:val="28"/>
        </w:rPr>
      </w:pPr>
      <w:r w:rsidRPr="00F41F73">
        <w:rPr>
          <w:rFonts w:ascii="Times New Roman" w:hAnsi="Times New Roman"/>
          <w:sz w:val="28"/>
          <w:szCs w:val="28"/>
        </w:rPr>
        <w:t>По камушкам скачут!</w:t>
      </w:r>
    </w:p>
    <w:p w:rsidR="007F48A9" w:rsidRPr="00F41F73" w:rsidRDefault="007F48A9" w:rsidP="00F41F7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7F48A9" w:rsidRPr="00F41F73" w:rsidRDefault="007F48A9" w:rsidP="00B575A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F41F73">
        <w:rPr>
          <w:rFonts w:ascii="Times New Roman" w:hAnsi="Times New Roman"/>
          <w:sz w:val="28"/>
          <w:szCs w:val="28"/>
        </w:rPr>
        <w:t>Сосна, сосна,</w:t>
      </w:r>
    </w:p>
    <w:p w:rsidR="007F48A9" w:rsidRPr="00F41F73" w:rsidRDefault="007F48A9" w:rsidP="00B575A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F41F73">
        <w:rPr>
          <w:rFonts w:ascii="Times New Roman" w:hAnsi="Times New Roman"/>
          <w:sz w:val="28"/>
          <w:szCs w:val="28"/>
        </w:rPr>
        <w:t>От чего красна?</w:t>
      </w:r>
    </w:p>
    <w:p w:rsidR="007F48A9" w:rsidRPr="00F41F73" w:rsidRDefault="007F48A9" w:rsidP="00B575A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F41F73">
        <w:rPr>
          <w:rFonts w:ascii="Times New Roman" w:hAnsi="Times New Roman"/>
          <w:sz w:val="28"/>
          <w:szCs w:val="28"/>
        </w:rPr>
        <w:t>От того я красна</w:t>
      </w:r>
    </w:p>
    <w:p w:rsidR="007F48A9" w:rsidRDefault="007F48A9" w:rsidP="00B575A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F41F73">
        <w:rPr>
          <w:rFonts w:ascii="Times New Roman" w:hAnsi="Times New Roman"/>
          <w:sz w:val="28"/>
          <w:szCs w:val="28"/>
        </w:rPr>
        <w:t>Что под солнышком росла.</w:t>
      </w:r>
    </w:p>
    <w:p w:rsidR="007F48A9" w:rsidRPr="00F41F73" w:rsidRDefault="007F48A9" w:rsidP="00F41F73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</w:p>
    <w:p w:rsidR="007F48A9" w:rsidRPr="00F41F73" w:rsidRDefault="007F48A9" w:rsidP="00F41F73">
      <w:pPr>
        <w:jc w:val="both"/>
        <w:rPr>
          <w:rFonts w:ascii="Times New Roman" w:hAnsi="Times New Roman"/>
          <w:sz w:val="28"/>
          <w:szCs w:val="28"/>
        </w:rPr>
      </w:pPr>
      <w:r w:rsidRPr="00F41F73">
        <w:rPr>
          <w:rFonts w:ascii="Times New Roman" w:hAnsi="Times New Roman"/>
          <w:sz w:val="28"/>
          <w:szCs w:val="28"/>
        </w:rPr>
        <w:t>Существуют потешки</w:t>
      </w:r>
      <w:r>
        <w:rPr>
          <w:rFonts w:ascii="Times New Roman" w:hAnsi="Times New Roman"/>
          <w:sz w:val="28"/>
          <w:szCs w:val="28"/>
        </w:rPr>
        <w:t xml:space="preserve"> отражающие любовь к</w:t>
      </w:r>
      <w:r w:rsidRPr="00F41F73">
        <w:rPr>
          <w:rFonts w:ascii="Times New Roman" w:hAnsi="Times New Roman"/>
          <w:sz w:val="28"/>
          <w:szCs w:val="28"/>
        </w:rPr>
        <w:t xml:space="preserve"> родине, дети познают быт, родственные связи</w:t>
      </w:r>
      <w:r>
        <w:rPr>
          <w:rFonts w:ascii="Times New Roman" w:hAnsi="Times New Roman"/>
          <w:sz w:val="28"/>
          <w:szCs w:val="28"/>
        </w:rPr>
        <w:t>.</w:t>
      </w:r>
    </w:p>
    <w:p w:rsidR="007F48A9" w:rsidRPr="00F41F73" w:rsidRDefault="007F48A9" w:rsidP="00B575A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F41F73">
        <w:rPr>
          <w:rFonts w:ascii="Times New Roman" w:hAnsi="Times New Roman"/>
          <w:sz w:val="28"/>
          <w:szCs w:val="28"/>
        </w:rPr>
        <w:t>Ладушки, ладуши!</w:t>
      </w:r>
    </w:p>
    <w:p w:rsidR="007F48A9" w:rsidRPr="00F41F73" w:rsidRDefault="007F48A9" w:rsidP="00B575A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F41F73">
        <w:rPr>
          <w:rFonts w:ascii="Times New Roman" w:hAnsi="Times New Roman"/>
          <w:sz w:val="28"/>
          <w:szCs w:val="28"/>
        </w:rPr>
        <w:t>Пекла бабка оладушки.</w:t>
      </w:r>
    </w:p>
    <w:p w:rsidR="007F48A9" w:rsidRPr="00F41F73" w:rsidRDefault="007F48A9" w:rsidP="00B575A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F41F73">
        <w:rPr>
          <w:rFonts w:ascii="Times New Roman" w:hAnsi="Times New Roman"/>
          <w:sz w:val="28"/>
          <w:szCs w:val="28"/>
        </w:rPr>
        <w:t>Маслом поливала,</w:t>
      </w:r>
    </w:p>
    <w:p w:rsidR="007F48A9" w:rsidRPr="00F41F73" w:rsidRDefault="007F48A9" w:rsidP="00B575A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F41F73">
        <w:rPr>
          <w:rFonts w:ascii="Times New Roman" w:hAnsi="Times New Roman"/>
          <w:sz w:val="28"/>
          <w:szCs w:val="28"/>
        </w:rPr>
        <w:t>Детушкам давала.</w:t>
      </w:r>
    </w:p>
    <w:p w:rsidR="007F48A9" w:rsidRPr="00F41F73" w:rsidRDefault="007F48A9" w:rsidP="00B575A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F41F73">
        <w:rPr>
          <w:rFonts w:ascii="Times New Roman" w:hAnsi="Times New Roman"/>
          <w:sz w:val="28"/>
          <w:szCs w:val="28"/>
        </w:rPr>
        <w:t>Рае два, Антошке два,</w:t>
      </w:r>
    </w:p>
    <w:p w:rsidR="007F48A9" w:rsidRPr="00F41F73" w:rsidRDefault="007F48A9" w:rsidP="00B575A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F41F73">
        <w:rPr>
          <w:rFonts w:ascii="Times New Roman" w:hAnsi="Times New Roman"/>
          <w:sz w:val="28"/>
          <w:szCs w:val="28"/>
        </w:rPr>
        <w:t>Юре два, Никите два.</w:t>
      </w:r>
    </w:p>
    <w:p w:rsidR="007F48A9" w:rsidRPr="00F41F73" w:rsidRDefault="007F48A9" w:rsidP="00B575A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F41F73">
        <w:rPr>
          <w:rFonts w:ascii="Times New Roman" w:hAnsi="Times New Roman"/>
          <w:sz w:val="28"/>
          <w:szCs w:val="28"/>
        </w:rPr>
        <w:t>Хороши оладушки</w:t>
      </w:r>
    </w:p>
    <w:p w:rsidR="007F48A9" w:rsidRPr="00F41F73" w:rsidRDefault="007F48A9" w:rsidP="00B575A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F41F73">
        <w:rPr>
          <w:rFonts w:ascii="Times New Roman" w:hAnsi="Times New Roman"/>
          <w:sz w:val="28"/>
          <w:szCs w:val="28"/>
        </w:rPr>
        <w:t>У нашей бабушки.</w:t>
      </w:r>
    </w:p>
    <w:p w:rsidR="007F48A9" w:rsidRPr="00F41F73" w:rsidRDefault="007F48A9" w:rsidP="00F41F7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7F48A9" w:rsidRPr="00F41F73" w:rsidRDefault="007F48A9" w:rsidP="00F41F7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7F48A9" w:rsidRPr="00F41F73" w:rsidRDefault="007F48A9" w:rsidP="00B575A7">
      <w:pPr>
        <w:spacing w:after="0" w:line="240" w:lineRule="auto"/>
        <w:ind w:firstLine="5103"/>
        <w:jc w:val="center"/>
        <w:rPr>
          <w:rFonts w:ascii="Times New Roman" w:hAnsi="Times New Roman"/>
          <w:sz w:val="28"/>
          <w:szCs w:val="28"/>
        </w:rPr>
      </w:pPr>
      <w:r w:rsidRPr="00F41F73">
        <w:rPr>
          <w:rFonts w:ascii="Times New Roman" w:hAnsi="Times New Roman"/>
          <w:sz w:val="28"/>
          <w:szCs w:val="28"/>
        </w:rPr>
        <w:t>Этот пальчик  - бабка,</w:t>
      </w:r>
    </w:p>
    <w:p w:rsidR="007F48A9" w:rsidRPr="00F41F73" w:rsidRDefault="007F48A9" w:rsidP="00B575A7">
      <w:pPr>
        <w:spacing w:after="0" w:line="240" w:lineRule="auto"/>
        <w:ind w:firstLine="5103"/>
        <w:jc w:val="center"/>
        <w:rPr>
          <w:rFonts w:ascii="Times New Roman" w:hAnsi="Times New Roman"/>
          <w:sz w:val="28"/>
          <w:szCs w:val="28"/>
        </w:rPr>
      </w:pPr>
      <w:r w:rsidRPr="00F41F73">
        <w:rPr>
          <w:rFonts w:ascii="Times New Roman" w:hAnsi="Times New Roman"/>
          <w:sz w:val="28"/>
          <w:szCs w:val="28"/>
        </w:rPr>
        <w:t>Этот пальчик – дедка,</w:t>
      </w:r>
    </w:p>
    <w:p w:rsidR="007F48A9" w:rsidRPr="00F41F73" w:rsidRDefault="007F48A9" w:rsidP="00B575A7">
      <w:pPr>
        <w:spacing w:after="0" w:line="240" w:lineRule="auto"/>
        <w:ind w:firstLine="5103"/>
        <w:jc w:val="center"/>
        <w:rPr>
          <w:rFonts w:ascii="Times New Roman" w:hAnsi="Times New Roman"/>
          <w:sz w:val="28"/>
          <w:szCs w:val="28"/>
        </w:rPr>
      </w:pPr>
      <w:r w:rsidRPr="00F41F73">
        <w:rPr>
          <w:rFonts w:ascii="Times New Roman" w:hAnsi="Times New Roman"/>
          <w:sz w:val="28"/>
          <w:szCs w:val="28"/>
        </w:rPr>
        <w:t>Этот пальчик – папенька,</w:t>
      </w:r>
    </w:p>
    <w:p w:rsidR="007F48A9" w:rsidRPr="00F41F73" w:rsidRDefault="007F48A9" w:rsidP="00B575A7">
      <w:pPr>
        <w:spacing w:after="0" w:line="240" w:lineRule="auto"/>
        <w:ind w:firstLine="5103"/>
        <w:jc w:val="center"/>
        <w:rPr>
          <w:rFonts w:ascii="Times New Roman" w:hAnsi="Times New Roman"/>
          <w:sz w:val="28"/>
          <w:szCs w:val="28"/>
        </w:rPr>
      </w:pPr>
      <w:r w:rsidRPr="00F41F73">
        <w:rPr>
          <w:rFonts w:ascii="Times New Roman" w:hAnsi="Times New Roman"/>
          <w:sz w:val="28"/>
          <w:szCs w:val="28"/>
        </w:rPr>
        <w:t>Этот пальчик – маменька,</w:t>
      </w:r>
    </w:p>
    <w:p w:rsidR="007F48A9" w:rsidRPr="00F41F73" w:rsidRDefault="007F48A9" w:rsidP="00B575A7">
      <w:pPr>
        <w:spacing w:after="0" w:line="240" w:lineRule="auto"/>
        <w:ind w:firstLine="5103"/>
        <w:jc w:val="center"/>
        <w:rPr>
          <w:rFonts w:ascii="Times New Roman" w:hAnsi="Times New Roman"/>
          <w:sz w:val="28"/>
          <w:szCs w:val="28"/>
        </w:rPr>
      </w:pPr>
      <w:r w:rsidRPr="00F41F73">
        <w:rPr>
          <w:rFonts w:ascii="Times New Roman" w:hAnsi="Times New Roman"/>
          <w:sz w:val="28"/>
          <w:szCs w:val="28"/>
        </w:rPr>
        <w:t>А вот этот – наш малыш</w:t>
      </w:r>
      <w:r w:rsidRPr="00F41F73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</w:t>
      </w:r>
      <w:r w:rsidRPr="00F41F73">
        <w:rPr>
          <w:rFonts w:ascii="Times New Roman" w:hAnsi="Times New Roman"/>
          <w:sz w:val="28"/>
          <w:szCs w:val="28"/>
        </w:rPr>
        <w:t>и зовут его Денис!</w:t>
      </w:r>
    </w:p>
    <w:p w:rsidR="007F48A9" w:rsidRPr="00F41F73" w:rsidRDefault="007F48A9" w:rsidP="00F41F73">
      <w:pPr>
        <w:jc w:val="both"/>
        <w:rPr>
          <w:rFonts w:ascii="Times New Roman" w:hAnsi="Times New Roman"/>
          <w:sz w:val="16"/>
          <w:szCs w:val="16"/>
        </w:rPr>
      </w:pPr>
    </w:p>
    <w:p w:rsidR="007F48A9" w:rsidRDefault="007F48A9" w:rsidP="00F41F73">
      <w:pPr>
        <w:jc w:val="both"/>
        <w:rPr>
          <w:rFonts w:ascii="Times New Roman" w:hAnsi="Times New Roman"/>
          <w:sz w:val="28"/>
          <w:szCs w:val="28"/>
        </w:rPr>
      </w:pPr>
      <w:r w:rsidRPr="00F41F73">
        <w:rPr>
          <w:rFonts w:ascii="Times New Roman" w:hAnsi="Times New Roman"/>
          <w:sz w:val="28"/>
          <w:szCs w:val="28"/>
        </w:rPr>
        <w:t xml:space="preserve">Особое внимание надо обращать на эмоциональное чтение произведений народного творчества, т.к. ребенок должен чувствовать отношение взрослого к описываемым ситуациям. Потешки не оставляют ни одного ребенка быть равнодушным, если их доброжелательно преподнести. </w:t>
      </w:r>
    </w:p>
    <w:p w:rsidR="007F48A9" w:rsidRPr="00F41F73" w:rsidRDefault="007F48A9" w:rsidP="00F41F73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Pr="00F41F73">
        <w:rPr>
          <w:rFonts w:ascii="Times New Roman" w:hAnsi="Times New Roman"/>
          <w:sz w:val="28"/>
          <w:szCs w:val="28"/>
        </w:rPr>
        <w:t xml:space="preserve">Устное народное творчество таит в себе неисчерпаемые возможности для развития речевых навыков, побуждает с раннего детства  к познавательной активности. Развивает зрительное, слуховое восприятие, способствует созданию положительного эмоционального настроя. Помогает увеличить словарный запас, развивает память, внимание, воспитывает дружелюбие, сострадание, учит быть добрыми и ласковыми. </w:t>
      </w:r>
      <w:r>
        <w:rPr>
          <w:rFonts w:ascii="Times New Roman" w:hAnsi="Times New Roman"/>
        </w:rPr>
        <w:t xml:space="preserve">                       </w:t>
      </w:r>
    </w:p>
    <w:p w:rsidR="007F48A9" w:rsidRPr="00F41F73" w:rsidRDefault="007F48A9" w:rsidP="00F41F73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</w:t>
      </w:r>
      <w:r w:rsidRPr="001C5BCC">
        <w:rPr>
          <w:rFonts w:ascii="Times New Roman" w:hAnsi="Times New Roman"/>
          <w:noProof/>
          <w:sz w:val="28"/>
          <w:szCs w:val="28"/>
          <w:lang w:eastAsia="ru-RU"/>
        </w:rPr>
        <w:pict>
          <v:shape id="Рисунок 23" o:spid="_x0000_i1041" type="#_x0000_t75" alt="https://www.culture.ru/storage/images/4068b5d838e24b7938eb2626bcdeabbc/c3996cb3b09240b16729684dfe36152b.jpeg" style="width:450pt;height:451.5pt;visibility:visible">
            <v:imagedata r:id="rId18" o:title=""/>
          </v:shape>
        </w:pict>
      </w:r>
    </w:p>
    <w:p w:rsidR="007F48A9" w:rsidRPr="00F41F73" w:rsidRDefault="007F48A9" w:rsidP="00F41F73">
      <w:pPr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7F48A9" w:rsidRPr="00F41F73" w:rsidRDefault="007F48A9" w:rsidP="00F41F73">
      <w:pPr>
        <w:jc w:val="both"/>
        <w:rPr>
          <w:rFonts w:ascii="Times New Roman" w:hAnsi="Times New Roman"/>
        </w:rPr>
      </w:pPr>
    </w:p>
    <w:sectPr w:rsidR="007F48A9" w:rsidRPr="00F41F73" w:rsidSect="00C51A33">
      <w:pgSz w:w="11906" w:h="16838"/>
      <w:pgMar w:top="1134" w:right="850" w:bottom="709" w:left="1701" w:header="708" w:footer="708" w:gutter="0"/>
      <w:pgBorders w:offsetFrom="page">
        <w:top w:val="musicNotes" w:sz="16" w:space="24" w:color="0070C0"/>
        <w:left w:val="musicNotes" w:sz="16" w:space="24" w:color="0070C0"/>
        <w:bottom w:val="musicNotes" w:sz="16" w:space="24" w:color="0070C0"/>
        <w:right w:val="musicNotes" w:sz="16" w:space="24" w:color="0070C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F166A"/>
    <w:rsid w:val="0009148C"/>
    <w:rsid w:val="000F166A"/>
    <w:rsid w:val="001C5BCC"/>
    <w:rsid w:val="00226802"/>
    <w:rsid w:val="00316372"/>
    <w:rsid w:val="004D185E"/>
    <w:rsid w:val="005D69B3"/>
    <w:rsid w:val="00702B74"/>
    <w:rsid w:val="007443F1"/>
    <w:rsid w:val="007F48A9"/>
    <w:rsid w:val="00811831"/>
    <w:rsid w:val="00B575A7"/>
    <w:rsid w:val="00B74D8F"/>
    <w:rsid w:val="00C17099"/>
    <w:rsid w:val="00C51A33"/>
    <w:rsid w:val="00D469B7"/>
    <w:rsid w:val="00E73B03"/>
    <w:rsid w:val="00EF194B"/>
    <w:rsid w:val="00F41F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17099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8118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811831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99"/>
    <w:rsid w:val="00C51A33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106</TotalTime>
  <Pages>8</Pages>
  <Words>1025</Words>
  <Characters>5844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Даня</dc:creator>
  <cp:keywords/>
  <dc:description/>
  <cp:lastModifiedBy>Job</cp:lastModifiedBy>
  <cp:revision>9</cp:revision>
  <dcterms:created xsi:type="dcterms:W3CDTF">2013-11-15T10:36:00Z</dcterms:created>
  <dcterms:modified xsi:type="dcterms:W3CDTF">2020-09-25T10:09:00Z</dcterms:modified>
</cp:coreProperties>
</file>