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8A9" w:rsidRPr="00226802" w:rsidRDefault="007F48A9" w:rsidP="00226802">
      <w:pPr>
        <w:spacing w:after="0" w:line="240" w:lineRule="auto"/>
        <w:jc w:val="right"/>
        <w:rPr>
          <w:rFonts w:ascii="Times New Roman" w:hAnsi="Times New Roman"/>
          <w:color w:val="FF0000"/>
          <w:sz w:val="28"/>
          <w:szCs w:val="28"/>
        </w:rPr>
      </w:pPr>
      <w:r w:rsidRPr="00226802">
        <w:rPr>
          <w:rFonts w:ascii="Times New Roman" w:hAnsi="Times New Roman"/>
          <w:color w:val="FF0000"/>
          <w:sz w:val="28"/>
          <w:szCs w:val="28"/>
        </w:rPr>
        <w:t>Дистанционная консультация для родителей</w:t>
      </w:r>
    </w:p>
    <w:p w:rsidR="007F48A9" w:rsidRPr="00226802" w:rsidRDefault="007F48A9" w:rsidP="00226802">
      <w:pPr>
        <w:spacing w:after="0" w:line="240" w:lineRule="auto"/>
        <w:jc w:val="right"/>
        <w:rPr>
          <w:rFonts w:ascii="Times New Roman" w:hAnsi="Times New Roman"/>
          <w:color w:val="FF0000"/>
          <w:sz w:val="28"/>
          <w:szCs w:val="28"/>
        </w:rPr>
      </w:pPr>
      <w:r w:rsidRPr="00226802">
        <w:rPr>
          <w:rFonts w:ascii="Times New Roman" w:hAnsi="Times New Roman"/>
          <w:color w:val="FF0000"/>
          <w:sz w:val="28"/>
          <w:szCs w:val="28"/>
        </w:rPr>
        <w:t>Составитель: музыкальный руководитель Сергачёва Н.Ю., МАДОУ ЦРР-детский сад № 104</w:t>
      </w:r>
    </w:p>
    <w:p w:rsidR="007F48A9" w:rsidRPr="00226802" w:rsidRDefault="007F48A9" w:rsidP="00F41F73">
      <w:pPr>
        <w:spacing w:line="360" w:lineRule="auto"/>
        <w:jc w:val="both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226802">
        <w:rPr>
          <w:rFonts w:ascii="Times New Roman" w:hAnsi="Times New Roman"/>
          <w:b/>
          <w:bCs/>
          <w:color w:val="FF0000"/>
          <w:sz w:val="36"/>
          <w:szCs w:val="36"/>
        </w:rPr>
        <w:t xml:space="preserve">                    «Роль потешек в жизни ребенка»</w:t>
      </w:r>
    </w:p>
    <w:p w:rsidR="007F48A9" w:rsidRPr="00811831" w:rsidRDefault="007F48A9" w:rsidP="00F41F73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1C5BCC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fs00.infourok.ru/images/doc/205/233732/img0.jpg" style="width:243pt;height:243pt;visibility:visible">
            <v:imagedata r:id="rId4" o:title="" croptop="18344f" cropbottom="1123f" cropleft="26469f" cropright="2835f"/>
          </v:shape>
        </w:pic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41F73">
        <w:rPr>
          <w:rFonts w:ascii="Times New Roman" w:hAnsi="Times New Roman"/>
          <w:sz w:val="28"/>
          <w:szCs w:val="28"/>
        </w:rPr>
        <w:t>Очень большое значение в воспитания малышей имеют потешки.  Они вызывают в ребенке чувство сопереживания, дружелюбие, доброжелательность.  Простота и мелодичность звучания потешкек  помогает детям запомнить их. Дети начинают вводить народные потешки в свои игры во время кормления кукол или укладывании кукол. Потешки должны соответствовать уровню развития детей. Интонация, с которой они произносятся, должна быть понятна детям.  Читая потешку, необходимо менять интонацию голоса в соответствии со смыслом стишка. Учите эмоционально реагировать на «строгую» и «ласковую» интонации вашего голоса. Но н</w:t>
      </w:r>
      <w:r>
        <w:rPr>
          <w:rFonts w:ascii="Times New Roman" w:hAnsi="Times New Roman"/>
          <w:sz w:val="28"/>
          <w:szCs w:val="28"/>
        </w:rPr>
        <w:t>и</w:t>
      </w:r>
      <w:r w:rsidRPr="00F41F73">
        <w:rPr>
          <w:rFonts w:ascii="Times New Roman" w:hAnsi="Times New Roman"/>
          <w:sz w:val="28"/>
          <w:szCs w:val="28"/>
        </w:rPr>
        <w:t xml:space="preserve"> в коем случае не пугайте ребенка! Повторяйте потешку 2-3 дня, пока он проявит к ней интерес. На 4-5 день целесообразно поменять потешку. </w:t>
      </w:r>
    </w:p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Простые </w:t>
      </w:r>
      <w:r w:rsidRPr="00F41F73">
        <w:rPr>
          <w:rFonts w:ascii="Times New Roman" w:hAnsi="Times New Roman"/>
          <w:sz w:val="28"/>
          <w:szCs w:val="28"/>
        </w:rPr>
        <w:t xml:space="preserve"> короткие потешки  побуждают детей к действию, произнесенные же на распев, ласково не громко, успокаивают, настраивают на сон, отдых. </w:t>
      </w: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 xml:space="preserve">   </w:t>
      </w: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Default="007F48A9" w:rsidP="00C51A3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На все режимные моменты детей раннего возраста существуют различные потешки. Чтобы заставить детей двигаться, на</w:t>
      </w:r>
      <w:r>
        <w:rPr>
          <w:rFonts w:ascii="Times New Roman" w:hAnsi="Times New Roman"/>
          <w:sz w:val="28"/>
          <w:szCs w:val="28"/>
        </w:rPr>
        <w:t>пример, можно использовать такие потешки</w:t>
      </w:r>
      <w:r w:rsidRPr="00F41F7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7F48A9" w:rsidRDefault="007F48A9" w:rsidP="00702B7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48A9" w:rsidRDefault="007F48A9" w:rsidP="00C51A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5B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6" type="#_x0000_t75" alt="https://lh5.googleusercontent.com/-zsjQy60C0mo/TW0T7zBYeqI/AAAAAAAAGjA/O0FJ0ua9hlo/s1600/%25D0%25BF%25D0%25BE%25D1%2582%25D0%25B5%25D1%2588%25D0%25BA%25D0%25B8++16.jpg" style="width:107.25pt;height:153pt;visibility:visible">
            <v:imagedata r:id="rId5" o:title="" croptop="31948f" cropbottom="4582f" cropleft="30422f" cropright="5637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F41F73">
        <w:rPr>
          <w:rFonts w:ascii="Times New Roman" w:hAnsi="Times New Roman"/>
          <w:sz w:val="28"/>
          <w:szCs w:val="28"/>
        </w:rPr>
        <w:t>Встань малыш еще разок,</w:t>
      </w: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7F48A9" w:rsidRPr="00F41F73" w:rsidRDefault="007F48A9" w:rsidP="00C51A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Pr="00F41F73">
        <w:rPr>
          <w:rFonts w:ascii="Times New Roman" w:hAnsi="Times New Roman"/>
          <w:sz w:val="28"/>
          <w:szCs w:val="28"/>
        </w:rPr>
        <w:t>Сделай маленький шажок,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7F48A9" w:rsidRPr="00F41F73" w:rsidRDefault="007F48A9" w:rsidP="00C51A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Pr="00F41F73">
        <w:rPr>
          <w:rFonts w:ascii="Times New Roman" w:hAnsi="Times New Roman"/>
          <w:sz w:val="28"/>
          <w:szCs w:val="28"/>
        </w:rPr>
        <w:t>Топ, топ!</w:t>
      </w:r>
    </w:p>
    <w:p w:rsidR="007F48A9" w:rsidRPr="00F41F73" w:rsidRDefault="007F48A9" w:rsidP="00C51A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Pr="00F41F73">
        <w:rPr>
          <w:rFonts w:ascii="Times New Roman" w:hAnsi="Times New Roman"/>
          <w:sz w:val="28"/>
          <w:szCs w:val="28"/>
        </w:rPr>
        <w:t>Ходит мальчик наш с трудом,</w:t>
      </w:r>
    </w:p>
    <w:p w:rsidR="007F48A9" w:rsidRPr="00F41F73" w:rsidRDefault="007F48A9" w:rsidP="00C51A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Pr="00F41F73">
        <w:rPr>
          <w:rFonts w:ascii="Times New Roman" w:hAnsi="Times New Roman"/>
          <w:sz w:val="28"/>
          <w:szCs w:val="28"/>
        </w:rPr>
        <w:t>Первый раз обходит дом.</w:t>
      </w:r>
    </w:p>
    <w:p w:rsidR="007F48A9" w:rsidRDefault="007F48A9" w:rsidP="00702B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41F73">
        <w:rPr>
          <w:rFonts w:ascii="Times New Roman" w:hAnsi="Times New Roman"/>
          <w:sz w:val="28"/>
          <w:szCs w:val="28"/>
        </w:rPr>
        <w:t>Топ, топ!</w:t>
      </w:r>
      <w:r w:rsidRPr="00702B74">
        <w:rPr>
          <w:rFonts w:ascii="Times New Roman" w:hAnsi="Times New Roman"/>
          <w:sz w:val="28"/>
          <w:szCs w:val="28"/>
        </w:rPr>
        <w:t xml:space="preserve"> </w:t>
      </w:r>
    </w:p>
    <w:p w:rsidR="007F48A9" w:rsidRPr="00F41F73" w:rsidRDefault="007F48A9" w:rsidP="00811831">
      <w:pPr>
        <w:spacing w:after="0" w:line="240" w:lineRule="auto"/>
        <w:ind w:firstLine="5103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702B7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Ай таточки, ай таточки.</w:t>
      </w:r>
    </w:p>
    <w:p w:rsidR="007F48A9" w:rsidRPr="00F41F73" w:rsidRDefault="007F48A9" w:rsidP="00702B7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Встал мальчик на пяточки.</w:t>
      </w:r>
    </w:p>
    <w:p w:rsidR="007F48A9" w:rsidRPr="00F41F73" w:rsidRDefault="007F48A9" w:rsidP="00702B7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Стал на пяточках ходить,</w:t>
      </w:r>
    </w:p>
    <w:p w:rsidR="007F48A9" w:rsidRPr="00F41F73" w:rsidRDefault="007F48A9" w:rsidP="00702B7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Свою бабушку любить.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F41F73">
        <w:rPr>
          <w:rFonts w:ascii="Times New Roman" w:hAnsi="Times New Roman"/>
          <w:sz w:val="28"/>
          <w:szCs w:val="28"/>
        </w:rPr>
        <w:t>Киска, киска, киска брысь!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F41F73">
        <w:rPr>
          <w:rFonts w:ascii="Times New Roman" w:hAnsi="Times New Roman"/>
          <w:sz w:val="28"/>
          <w:szCs w:val="28"/>
        </w:rPr>
        <w:t>На дорожку не садись.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F41F73">
        <w:rPr>
          <w:rFonts w:ascii="Times New Roman" w:hAnsi="Times New Roman"/>
          <w:sz w:val="28"/>
          <w:szCs w:val="28"/>
        </w:rPr>
        <w:t>Наша деточка пойдет,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F41F73">
        <w:rPr>
          <w:rFonts w:ascii="Times New Roman" w:hAnsi="Times New Roman"/>
          <w:sz w:val="28"/>
          <w:szCs w:val="28"/>
        </w:rPr>
        <w:t>Через киску упадет.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Удачно подобранная потешка помогает и во время кормления. Даже дети, которые отказываются от еды, начинают</w:t>
      </w:r>
      <w:r>
        <w:rPr>
          <w:rFonts w:ascii="Times New Roman" w:hAnsi="Times New Roman"/>
          <w:sz w:val="28"/>
          <w:szCs w:val="28"/>
        </w:rPr>
        <w:t>, есть с удовольствием.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F48A9" w:rsidRPr="001C5BCC" w:rsidTr="001C5BCC">
        <w:tc>
          <w:tcPr>
            <w:tcW w:w="4785" w:type="dxa"/>
          </w:tcPr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Трушки ту-тушки!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Пекла бабушка ватрушки!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Всем по ватрушке, 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Да молока по кружке!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Ладушки, ладушки!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Пекла бабушка оладушки!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Маслом поливала 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Всех угощала!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" o:spid="_x0000_i1027" type="#_x0000_t75" alt="https://i.pinimg.com/736x/95/d1/81/95d1817af8879cdb644b6c41ddb44589.jpg" style="width:199.5pt;height:130.5pt;visibility:visible">
                  <v:imagedata r:id="rId6" o:title="" croptop="37682f" cropbottom="6075f" cropleft="8806f" cropright="2933f"/>
                </v:shape>
              </w:pict>
            </w:r>
          </w:p>
        </w:tc>
      </w:tr>
    </w:tbl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F48A9" w:rsidRPr="001C5BCC" w:rsidTr="001C5BCC">
        <w:tc>
          <w:tcPr>
            <w:tcW w:w="4785" w:type="dxa"/>
          </w:tcPr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Утка утенка,</w:t>
            </w:r>
          </w:p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Кошка котенка,</w:t>
            </w:r>
          </w:p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Мышка мышонка</w:t>
            </w:r>
          </w:p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Зовет на обед.</w:t>
            </w:r>
          </w:p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Утки поели,</w:t>
            </w:r>
          </w:p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Кошки поели,</w:t>
            </w:r>
          </w:p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Мышки поели,</w:t>
            </w:r>
          </w:p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А ты еще нет!</w:t>
            </w:r>
          </w:p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Где твоя ложечка?</w:t>
            </w:r>
          </w:p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Скушай немножечко!</w:t>
            </w:r>
          </w:p>
        </w:tc>
        <w:tc>
          <w:tcPr>
            <w:tcW w:w="4786" w:type="dxa"/>
          </w:tcPr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" o:spid="_x0000_i1028" type="#_x0000_t75" alt="https://i.mycdn.me/i?r=AyH4iRPQ2q0otWIFepML2LxRIOP-Yuk5Fjl6ni-uEEDPPQ" style="width:194.25pt;height:160.5pt;visibility:visible">
                  <v:imagedata r:id="rId7" o:title="" croptop="38537f"/>
                </v:shape>
              </w:pict>
            </w:r>
          </w:p>
        </w:tc>
      </w:tr>
    </w:tbl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F41F73">
        <w:rPr>
          <w:rFonts w:ascii="Times New Roman" w:hAnsi="Times New Roman"/>
          <w:sz w:val="28"/>
          <w:szCs w:val="28"/>
        </w:rPr>
        <w:t>Дневной сон для малыша просто необходим, а о ночном  и говорить не приходится, он тем более нужен ребенку</w:t>
      </w:r>
      <w:r>
        <w:rPr>
          <w:rFonts w:ascii="Times New Roman" w:hAnsi="Times New Roman"/>
          <w:sz w:val="28"/>
          <w:szCs w:val="28"/>
        </w:rPr>
        <w:t>. Чтобы помочь быстрее уснуть,</w:t>
      </w:r>
      <w:r w:rsidRPr="00F41F73">
        <w:rPr>
          <w:rFonts w:ascii="Times New Roman" w:hAnsi="Times New Roman"/>
          <w:sz w:val="28"/>
          <w:szCs w:val="28"/>
        </w:rPr>
        <w:t xml:space="preserve"> можно использовать такие потешки: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3827"/>
      </w:tblGrid>
      <w:tr w:rsidR="007F48A9" w:rsidRPr="001C5BCC" w:rsidTr="001C5BCC">
        <w:tc>
          <w:tcPr>
            <w:tcW w:w="4219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Баю,бай, байки,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Прилетели чайки,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Стали крыльями махать,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Наших деток усыплять.</w:t>
            </w:r>
          </w:p>
        </w:tc>
        <w:tc>
          <w:tcPr>
            <w:tcW w:w="3827" w:type="dxa"/>
          </w:tcPr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8" o:spid="_x0000_i1029" type="#_x0000_t75" alt="https://avatars.mds.yandex.net/get-zen_doc/149044/pub_5c196a91eef61d00ab64cd7b_5c196c1dee359000aefc6413/scale_1200" style="width:146.25pt;height:114pt;visibility:visible">
                  <v:imagedata r:id="rId8" o:title=""/>
                </v:shape>
              </w:pict>
            </w:r>
          </w:p>
        </w:tc>
      </w:tr>
      <w:tr w:rsidR="007F48A9" w:rsidRPr="001C5BCC" w:rsidTr="001C5BCC">
        <w:tc>
          <w:tcPr>
            <w:tcW w:w="4219" w:type="dxa"/>
          </w:tcPr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</w:r>
            <w:r w:rsidRPr="001C5BCC">
              <w:rPr>
                <w:rFonts w:ascii="Times New Roman" w:hAnsi="Times New Roman"/>
                <w:sz w:val="28"/>
                <w:szCs w:val="28"/>
              </w:rPr>
              <w:pict>
                <v:rect id="Прямоугольник 4" o:spid="_x0000_s1026" alt="Описание: https://mishka-knizhka.ru/wp-content/uploads/2018/10/poteshki-zasypalki5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f3xX0UAwAAHQYAAA4AAAAAAAAAAAAAAAAALgIAAGRycy9l&#10;Mm9Eb2MueG1sUEsBAi0AFAAGAAgAAAAhAEyg6SzYAAAAAwEAAA8AAAAAAAAAAAAAAAAAbgUAAGRy&#10;cy9kb3ducmV2LnhtbFBLBQYAAAAABAAEAPMAAABzBgAAAAA=&#10;" filled="f" stroked="f">
                  <o:lock v:ext="edit" aspectratio="t"/>
                  <w10:anchorlock/>
                </v:rect>
              </w:pict>
            </w:r>
            <w:r w:rsidRPr="001C5BCC">
              <w:rPr>
                <w:rFonts w:ascii="Times New Roman" w:hAnsi="Times New Roman"/>
                <w:sz w:val="28"/>
                <w:szCs w:val="28"/>
              </w:rPr>
              <w:t xml:space="preserve">Вот лежат в кроватке 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      Розовые пятки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      Что это за пятки?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      Прибегут гусятки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      Ущипнут за пятки.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      Прячь скорей, не зевай,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      Одеяльцем накрывай!</w:t>
            </w:r>
          </w:p>
        </w:tc>
        <w:tc>
          <w:tcPr>
            <w:tcW w:w="3827" w:type="dxa"/>
          </w:tcPr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9" o:spid="_x0000_i1031" type="#_x0000_t75" alt="https://img2.labirint.ru/rcimg/184afd63fd65f23b33830b39e8ee2d12/1920x1080/books40/398790/ph_1.jpg?1569320981" style="width:159pt;height:163.5pt;visibility:visible">
                  <v:imagedata r:id="rId9" o:title="" croptop="24466f" cropbottom="1069f" cropleft="2379f" cropright="30296f"/>
                </v:shape>
              </w:pict>
            </w:r>
          </w:p>
        </w:tc>
      </w:tr>
    </w:tbl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После сна можно использовать такие потешки: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F48A9" w:rsidRPr="001C5BCC" w:rsidTr="001C5BCC">
        <w:tc>
          <w:tcPr>
            <w:tcW w:w="4785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Вот проснулся петушок,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Встала курочка.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Подымайся моя дружок,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Встань мой Юрочка.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Тяги, тяги, потягушеньки,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На дочку порастушеньки.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Ты расти здоровая во все время времечко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Как пшеничное тесточко.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1C5B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2" type="#_x0000_t75" alt="https://img2.labirint.ru/rcimg/43852be1b120148c1bcea7c8957681bc/1920x1080/books60/591192/ph_1.jpg?1564027399" style="width:146.25pt;height:147.75pt;visibility:visible">
            <v:imagedata r:id="rId10" o:title="" cropbottom="37182f" cropleft="12608f" cropright="32543f"/>
          </v:shape>
        </w:pic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Некоторые дети не любят умываться, некоторые при купании боятся воды. В таких случаях можно использовать такие потешки: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F48A9" w:rsidRPr="001C5BCC" w:rsidTr="001C5BCC">
        <w:tc>
          <w:tcPr>
            <w:tcW w:w="4785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Ай, лады, лады, лады.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Не боимся мы воды,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Чисто умываемся,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Маме улыбаемся.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48A9" w:rsidRPr="001C5BCC" w:rsidRDefault="007F48A9" w:rsidP="001C5B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</w:r>
            <w:r w:rsidRPr="001C5BCC">
              <w:rPr>
                <w:rFonts w:ascii="Times New Roman" w:hAnsi="Times New Roman"/>
                <w:sz w:val="28"/>
                <w:szCs w:val="28"/>
              </w:rPr>
              <w:pict>
                <v:rect id="Прямоугольник 15" o:spid="_x0000_s1027" alt="Описание: https://fsd.multiurok.ru/html/2018/12/18/s_5c18fd306c164/1030737_6.jpe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bs3DdFQMAABoGAAAOAAAAAAAAAAAAAAAAAC4CAABkcnMv&#10;ZTJvRG9jLnhtbFBLAQItABQABgAIAAAAIQBMoOks2AAAAAMBAAAPAAAAAAAAAAAAAAAAAG8FAABk&#10;cnMvZG93bnJldi54bWxQSwUGAAAAAAQABADzAAAAdAYAAAAA&#10;" filled="f" stroked="f">
                  <o:lock v:ext="edit" aspectratio="t"/>
                  <w10:anchorlock/>
                </v:rect>
              </w:pict>
            </w:r>
            <w:r w:rsidRPr="001C5BCC">
              <w:t xml:space="preserve"> </w:t>
            </w:r>
            <w:r w:rsidRPr="001C5B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34" type="#_x0000_t75" alt="http://img1.labirint.ru/books/496640/scrn_big_07.jpg" style="width:165.75pt;height:91.5pt;visibility:visible">
                  <v:imagedata r:id="rId11" o:title="" croptop="21977f" cropbottom="4167f" cropright="7239f"/>
                </v:shape>
              </w:pict>
            </w:r>
          </w:p>
        </w:tc>
      </w:tr>
      <w:tr w:rsidR="007F48A9" w:rsidRPr="001C5BCC" w:rsidTr="001C5BCC">
        <w:tc>
          <w:tcPr>
            <w:tcW w:w="4785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" o:spid="_x0000_i1035" type="#_x0000_t75" alt="https://mudry-filin.com.ua/wa-data/public/shop/products/63/52/15263/images/84650/84650.970.jpg" style="width:186.75pt;height:95.25pt;visibility:visible">
                  <v:imagedata r:id="rId12" o:title="" croptop="25709f" cropleft="11454f"/>
                </v:shape>
              </w:pict>
            </w:r>
          </w:p>
        </w:tc>
        <w:tc>
          <w:tcPr>
            <w:tcW w:w="4786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Водичка, водичка, умой мое личико,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Чтоб смеялся роток,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Чтоб кусался зубок,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Чтобы щечки краснели,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Чтобы глазки блестели.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48A9" w:rsidRPr="001C5BCC" w:rsidTr="001C5BCC">
        <w:tc>
          <w:tcPr>
            <w:tcW w:w="4785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Чистая водичка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Умоет Коле личико,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Раечке – ладошки,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А пальчики – Антошке.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" o:spid="_x0000_i1036" type="#_x0000_t75" alt="http://dddeti.ru/images/inc0tiofsa0(1).jpg" style="width:132pt;height:128.25pt;visibility:visible">
                  <v:imagedata r:id="rId13" o:title="" croptop="14066f" cropbottom="12404f" cropleft="33887f" cropright="4024f"/>
                </v:shape>
              </w:pict>
            </w:r>
          </w:p>
        </w:tc>
      </w:tr>
    </w:tbl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Во время сборов на прогулку с потешками легче и веселее одеваться. Вот например: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7F48A9" w:rsidRPr="001C5BCC" w:rsidTr="001C5BCC">
        <w:tc>
          <w:tcPr>
            <w:tcW w:w="4785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Вот они сапожки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Этот с левой ножки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Этот с правой ножки.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Если дождичек пойдет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Наденем мы сапожки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Этот с левой ножки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Этот с правой ножки.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Завяжите шарф потуже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Буду делать шар на стуже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Снежный шар я покачу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Побыстрей, гулять хочу.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1C5B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37" type="#_x0000_t75" alt="https://ds02.infourok.ru/uploads/ex/0047/0001adf6-dde6360b/img6.jpg" style="width:168.75pt;height:150.75pt;visibility:visible">
            <v:imagedata r:id="rId14" o:title="" croptop="16928f" cropright="28899f"/>
          </v:shape>
        </w:pic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У детей, как и у взрослых, бывает плохое настроение и хочется поплакать, бывает что они устали, или поссорились, можно приласкать их такой потешкой: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37"/>
        <w:gridCol w:w="4238"/>
      </w:tblGrid>
      <w:tr w:rsidR="007F48A9" w:rsidRPr="001C5BCC" w:rsidTr="001C5BCC">
        <w:trPr>
          <w:trHeight w:val="2805"/>
        </w:trPr>
        <w:tc>
          <w:tcPr>
            <w:tcW w:w="4237" w:type="dxa"/>
          </w:tcPr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" o:spid="_x0000_i1038" type="#_x0000_t75" alt="https://img.labirint.ru/rcimg/3a9fb31c4def639d68bb995498124853/1920x1080/comments_pic/1004/02lab60t71264418238.jpg?1264418239" style="width:138.75pt;height:159pt;visibility:visible">
                  <v:imagedata r:id="rId15" o:title="" croptop="21915f" cropright="35837f"/>
                </v:shape>
              </w:pict>
            </w: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4238" w:type="dxa"/>
          </w:tcPr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Это что тут за рев?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Уж не стадо ли коров?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Это не коровушка –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Это Юра – ревушка,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Не плачь, не плачь,</w:t>
            </w:r>
          </w:p>
          <w:p w:rsidR="007F48A9" w:rsidRPr="001C5BCC" w:rsidRDefault="007F48A9" w:rsidP="001C5B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>Куплю калач.</w:t>
            </w:r>
          </w:p>
          <w:p w:rsidR="007F48A9" w:rsidRPr="001C5BCC" w:rsidRDefault="007F48A9" w:rsidP="001C5B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BC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41F73">
        <w:rPr>
          <w:rFonts w:ascii="Times New Roman" w:hAnsi="Times New Roman"/>
          <w:sz w:val="28"/>
          <w:szCs w:val="28"/>
        </w:rPr>
        <w:t>Для всестороннего развития детей особое значение приобретают игры-забавы, развлечения с использованием фольклора (потешек). Необходимо вводить в игры с детьми хорошо известные им потешки, чтобы дать возможность проявить речевую активность. Вот некоторые из них: «Сорока-белобока кашу варила», «Идет коза рогатая, идет коза бодатая», «Наши уточки с утра –кря, кря, кря» и т.д.</w:t>
      </w: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 xml:space="preserve">    Потешки и прибаутки, главными героями которых являются животные и птицы, помогают активизировать речь детей, побуждают их к высказываниям, повторению текстов, звукоподражанию голосом животного. Такие потешки учат добру, гуманному отношению к «братьям н</w:t>
      </w:r>
      <w:r>
        <w:rPr>
          <w:rFonts w:ascii="Times New Roman" w:hAnsi="Times New Roman"/>
          <w:sz w:val="28"/>
          <w:szCs w:val="28"/>
        </w:rPr>
        <w:t xml:space="preserve">ашим меньшим». </w:t>
      </w:r>
    </w:p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1C5B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39" type="#_x0000_t75" alt="https://thepresentation.ru/img/thumbs/fc94c81887dfb6c86c311d066a9d28c3-800x.jpg" style="width:175.5pt;height:144.75pt;visibility:visible">
            <v:imagedata r:id="rId16" o:title="" croptop="3044f" cropbottom="14600f" cropleft="8170f" cropright="14800f"/>
          </v:shape>
        </w:pic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Курочка – тараторочка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По двору ходит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Хохолок раздувает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Своих деток подзывает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-Куд-куда,куд-куда!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E73B03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Как у нашего кота</w:t>
      </w:r>
    </w:p>
    <w:p w:rsidR="007F48A9" w:rsidRPr="00F41F73" w:rsidRDefault="007F48A9" w:rsidP="00E73B03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Шубка очень хороша,</w:t>
      </w:r>
    </w:p>
    <w:p w:rsidR="007F48A9" w:rsidRPr="00F41F73" w:rsidRDefault="007F48A9" w:rsidP="00E73B03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Как у котика усы</w:t>
      </w:r>
    </w:p>
    <w:p w:rsidR="007F48A9" w:rsidRPr="00F41F73" w:rsidRDefault="007F48A9" w:rsidP="00E73B03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Удивительной красы…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Петушок, петушок,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Золотой гребешок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Шелкова бородушка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Масляна головушка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Что ты рано встаешь</w:t>
      </w:r>
    </w:p>
    <w:p w:rsidR="007F48A9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Деткам спать не даешь.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Потешки</w:t>
      </w:r>
      <w:r>
        <w:rPr>
          <w:rFonts w:ascii="Times New Roman" w:hAnsi="Times New Roman"/>
          <w:sz w:val="28"/>
          <w:szCs w:val="28"/>
        </w:rPr>
        <w:t xml:space="preserve"> помогают наблюдать за природны</w:t>
      </w:r>
      <w:r w:rsidRPr="00F41F73">
        <w:rPr>
          <w:rFonts w:ascii="Times New Roman" w:hAnsi="Times New Roman"/>
          <w:sz w:val="28"/>
          <w:szCs w:val="28"/>
        </w:rPr>
        <w:t>ми явлениями, любоваться ее красотой.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Ой, ты радуга-дуга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Ни давай дождя</w:t>
      </w:r>
    </w:p>
    <w:p w:rsidR="007F48A9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 солнышка – колоколнышка!</w:t>
      </w:r>
    </w:p>
    <w:p w:rsidR="007F48A9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48A9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48A9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F48A9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1C5B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40" type="#_x0000_t75" alt="https://img0.liveinternet.ru/images/attach/c/11/115/281/115281012_large_4.jpg" style="width:156.75pt;height:186pt;visibility:visible">
            <v:imagedata r:id="rId17" o:title="" croptop="2368f" cropbottom="1898f" cropleft="31202f" cropright="1138f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48A9" w:rsidRPr="00F41F73" w:rsidRDefault="007F48A9" w:rsidP="00E73B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Дождик, дождик поливай!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Будет хлеба урожай.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Дождик, дождик припусти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Дай капусте подрасти.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B575A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Солнышко – ведрышко,</w:t>
      </w:r>
    </w:p>
    <w:p w:rsidR="007F48A9" w:rsidRPr="00F41F73" w:rsidRDefault="007F48A9" w:rsidP="00B575A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Взгляни в окошечко!</w:t>
      </w:r>
    </w:p>
    <w:p w:rsidR="007F48A9" w:rsidRPr="00F41F73" w:rsidRDefault="007F48A9" w:rsidP="00B575A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Твои детки плачут,</w:t>
      </w:r>
    </w:p>
    <w:p w:rsidR="007F48A9" w:rsidRPr="00F41F73" w:rsidRDefault="007F48A9" w:rsidP="00B575A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По камушкам скачут!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Сосна, сосна,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От чего красна?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От того я красна</w:t>
      </w:r>
    </w:p>
    <w:p w:rsidR="007F48A9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Что под солнышком росла.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Существуют потешки</w:t>
      </w:r>
      <w:r>
        <w:rPr>
          <w:rFonts w:ascii="Times New Roman" w:hAnsi="Times New Roman"/>
          <w:sz w:val="28"/>
          <w:szCs w:val="28"/>
        </w:rPr>
        <w:t xml:space="preserve"> отражающие любовь к</w:t>
      </w:r>
      <w:r w:rsidRPr="00F41F73">
        <w:rPr>
          <w:rFonts w:ascii="Times New Roman" w:hAnsi="Times New Roman"/>
          <w:sz w:val="28"/>
          <w:szCs w:val="28"/>
        </w:rPr>
        <w:t xml:space="preserve"> родине, дети познают быт, родственные связи</w:t>
      </w:r>
      <w:r>
        <w:rPr>
          <w:rFonts w:ascii="Times New Roman" w:hAnsi="Times New Roman"/>
          <w:sz w:val="28"/>
          <w:szCs w:val="28"/>
        </w:rPr>
        <w:t>.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Ладушки, ладуши!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Пекла бабка оладушки.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Маслом поливала,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Детушкам давала.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Рае два, Антошке два,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Юре два, Никите два.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Хороши оладушки</w:t>
      </w:r>
    </w:p>
    <w:p w:rsidR="007F48A9" w:rsidRPr="00F41F73" w:rsidRDefault="007F48A9" w:rsidP="00B575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У нашей бабушки.</w:t>
      </w: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F41F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48A9" w:rsidRPr="00F41F73" w:rsidRDefault="007F48A9" w:rsidP="00B575A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Этот пальчик  - бабка,</w:t>
      </w:r>
    </w:p>
    <w:p w:rsidR="007F48A9" w:rsidRPr="00F41F73" w:rsidRDefault="007F48A9" w:rsidP="00B575A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Этот пальчик – дедка,</w:t>
      </w:r>
    </w:p>
    <w:p w:rsidR="007F48A9" w:rsidRPr="00F41F73" w:rsidRDefault="007F48A9" w:rsidP="00B575A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Этот пальчик – папенька,</w:t>
      </w:r>
    </w:p>
    <w:p w:rsidR="007F48A9" w:rsidRPr="00F41F73" w:rsidRDefault="007F48A9" w:rsidP="00B575A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Этот пальчик – маменька,</w:t>
      </w:r>
    </w:p>
    <w:p w:rsidR="007F48A9" w:rsidRPr="00F41F73" w:rsidRDefault="007F48A9" w:rsidP="00B575A7">
      <w:pPr>
        <w:spacing w:after="0" w:line="240" w:lineRule="auto"/>
        <w:ind w:firstLine="5103"/>
        <w:jc w:val="center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>А вот этот – наш малыш</w:t>
      </w:r>
      <w:r w:rsidRPr="00F41F73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F41F73">
        <w:rPr>
          <w:rFonts w:ascii="Times New Roman" w:hAnsi="Times New Roman"/>
          <w:sz w:val="28"/>
          <w:szCs w:val="28"/>
        </w:rPr>
        <w:t>и зовут его Денис!</w:t>
      </w:r>
    </w:p>
    <w:p w:rsidR="007F48A9" w:rsidRPr="00F41F73" w:rsidRDefault="007F48A9" w:rsidP="00F41F73">
      <w:pPr>
        <w:jc w:val="both"/>
        <w:rPr>
          <w:rFonts w:ascii="Times New Roman" w:hAnsi="Times New Roman"/>
          <w:sz w:val="16"/>
          <w:szCs w:val="16"/>
        </w:rPr>
      </w:pPr>
    </w:p>
    <w:p w:rsidR="007F48A9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 w:rsidRPr="00F41F73">
        <w:rPr>
          <w:rFonts w:ascii="Times New Roman" w:hAnsi="Times New Roman"/>
          <w:sz w:val="28"/>
          <w:szCs w:val="28"/>
        </w:rPr>
        <w:t xml:space="preserve">Особое внимание надо обращать на эмоциональное чтение произведений народного творчества, т.к. ребенок должен чувствовать отношение взрослого к описываемым ситуациям. Потешки не оставляют ни одного ребенка быть равнодушным, если их доброжелательно преподнести. </w:t>
      </w:r>
    </w:p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41F73">
        <w:rPr>
          <w:rFonts w:ascii="Times New Roman" w:hAnsi="Times New Roman"/>
          <w:sz w:val="28"/>
          <w:szCs w:val="28"/>
        </w:rPr>
        <w:t xml:space="preserve">Устное народное творчество таит в себе неисчерпаемые возможности для развития речевых навыков, побуждает с раннего детства  к познавательной активности. Развивает зрительное, слуховое восприятие, способствует созданию положительного эмоционального настроя. Помогает увеличить словарный запас, развивает память, внимание, воспитывает дружелюбие, сострадание, учит быть добрыми и ласковыми. </w:t>
      </w:r>
      <w:r>
        <w:rPr>
          <w:rFonts w:ascii="Times New Roman" w:hAnsi="Times New Roman"/>
        </w:rPr>
        <w:t xml:space="preserve">                       </w:t>
      </w:r>
    </w:p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1C5BC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3" o:spid="_x0000_i1041" type="#_x0000_t75" alt="https://www.culture.ru/storage/images/4068b5d838e24b7938eb2626bcdeabbc/c3996cb3b09240b16729684dfe36152b.jpeg" style="width:450pt;height:451.5pt;visibility:visible">
            <v:imagedata r:id="rId18" o:title=""/>
          </v:shape>
        </w:pict>
      </w:r>
    </w:p>
    <w:p w:rsidR="007F48A9" w:rsidRPr="00F41F73" w:rsidRDefault="007F48A9" w:rsidP="00F41F73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F48A9" w:rsidRPr="00F41F73" w:rsidRDefault="007F48A9" w:rsidP="00F41F73">
      <w:pPr>
        <w:jc w:val="both"/>
        <w:rPr>
          <w:rFonts w:ascii="Times New Roman" w:hAnsi="Times New Roman"/>
        </w:rPr>
      </w:pPr>
    </w:p>
    <w:sectPr w:rsidR="007F48A9" w:rsidRPr="00F41F73" w:rsidSect="00C51A33">
      <w:pgSz w:w="11906" w:h="16838"/>
      <w:pgMar w:top="1134" w:right="850" w:bottom="709" w:left="1701" w:header="708" w:footer="708" w:gutter="0"/>
      <w:pgBorders w:offsetFrom="page">
        <w:top w:val="musicNotes" w:sz="16" w:space="24" w:color="0070C0"/>
        <w:left w:val="musicNotes" w:sz="16" w:space="24" w:color="0070C0"/>
        <w:bottom w:val="musicNotes" w:sz="16" w:space="24" w:color="0070C0"/>
        <w:right w:val="musicNotes" w:sz="1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166A"/>
    <w:rsid w:val="0009148C"/>
    <w:rsid w:val="000F166A"/>
    <w:rsid w:val="001C5BCC"/>
    <w:rsid w:val="00226802"/>
    <w:rsid w:val="00316372"/>
    <w:rsid w:val="004D185E"/>
    <w:rsid w:val="005D69B3"/>
    <w:rsid w:val="00702B74"/>
    <w:rsid w:val="007443F1"/>
    <w:rsid w:val="007F48A9"/>
    <w:rsid w:val="00811831"/>
    <w:rsid w:val="00B575A7"/>
    <w:rsid w:val="00B74D8F"/>
    <w:rsid w:val="00C17099"/>
    <w:rsid w:val="00C51A33"/>
    <w:rsid w:val="00D469B7"/>
    <w:rsid w:val="00E73B03"/>
    <w:rsid w:val="00EF194B"/>
    <w:rsid w:val="00F41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09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11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18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51A3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106</TotalTime>
  <Pages>8</Pages>
  <Words>1025</Words>
  <Characters>5844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Даня</dc:creator>
  <cp:keywords/>
  <dc:description/>
  <cp:lastModifiedBy>Job</cp:lastModifiedBy>
  <cp:revision>9</cp:revision>
  <dcterms:created xsi:type="dcterms:W3CDTF">2013-11-15T10:36:00Z</dcterms:created>
  <dcterms:modified xsi:type="dcterms:W3CDTF">2020-09-25T10:09:00Z</dcterms:modified>
</cp:coreProperties>
</file>