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63" w:rsidRDefault="004B4D63" w:rsidP="00331EDE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Дистанционная консультация</w:t>
      </w:r>
    </w:p>
    <w:p w:rsidR="004B4D63" w:rsidRDefault="004B4D63" w:rsidP="00331E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42AC7">
        <w:rPr>
          <w:rFonts w:ascii="Times New Roman" w:hAnsi="Times New Roman"/>
          <w:sz w:val="28"/>
          <w:szCs w:val="28"/>
        </w:rPr>
        <w:t>Составитель: Ивукина Т.Н.,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2AC7">
        <w:rPr>
          <w:rFonts w:ascii="Times New Roman" w:hAnsi="Times New Roman"/>
          <w:sz w:val="28"/>
          <w:szCs w:val="28"/>
        </w:rPr>
        <w:t>педагог-психолог</w:t>
      </w:r>
    </w:p>
    <w:p w:rsidR="004B4D63" w:rsidRPr="00342AC7" w:rsidRDefault="004B4D63" w:rsidP="00331E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B4D63" w:rsidRPr="00331EDE" w:rsidRDefault="004B4D63" w:rsidP="00331E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«Как помочь ребё</w:t>
      </w:r>
      <w:r w:rsidRPr="006204C6">
        <w:rPr>
          <w:rFonts w:ascii="Times New Roman" w:hAnsi="Times New Roman"/>
          <w:b/>
          <w:sz w:val="28"/>
          <w:szCs w:val="28"/>
        </w:rPr>
        <w:t>нку подготовиться к поступлению в детский сад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Так уж принято, что каждый родитель еще с пеленок озадачен вопросом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подготовки ребенка к школе, а вот почему-то к поступлению в детский сад считают,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что готовится незачем. Многих мам вводит в заблуждение уверенное «ДА!» крохи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ответ на их вопрос: «А ты в садик хочешь?» Увы, это вовсе не значит, что он готов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саду. Малыш просто не знает, что это такое, он не понимает, что ему придется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расстаться с мамой на целый день и быть под опекой воспитателя в окружении 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детей. Приход в садик это первый шаг ребенка во взрослую жизнь и от того насколько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малыш и Вы будете готовы его сделать будет зависеть очень многое в его садовской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жизни и в первую очередь длительность адаптационного периода. Так как 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подготовить ребенка к поступлению в детский сад?</w:t>
      </w:r>
    </w:p>
    <w:p w:rsidR="004B4D63" w:rsidRPr="006204C6" w:rsidRDefault="004B4D63" w:rsidP="005005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.8pt;margin-top:46.7pt;width:215.65pt;height:153pt;z-index:-251660800;visibility:visible" wrapcoords="-75 0 -75 21494 21600 21494 21600 0 -75 0">
            <v:imagedata r:id="rId6" o:title=""/>
            <w10:wrap type="tight"/>
          </v:shape>
        </w:pict>
      </w:r>
      <w:r w:rsidRPr="006204C6">
        <w:rPr>
          <w:rFonts w:ascii="Times New Roman" w:hAnsi="Times New Roman"/>
          <w:sz w:val="28"/>
          <w:szCs w:val="28"/>
        </w:rPr>
        <w:t>Этот вопрос волнует многих родителей, но, к сожалению, его задают большей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частью слишком поздно: когда непосредственно сталкиваются с трудностями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адаптации (привыкания) или когда до первого посещения ребенком детского сада,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яслей остается совсем мало времени.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Между тем, если малыша не готовить к этому важному в его жизни событию заранее,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поступление в детский сад может быть сопряжено для него с неприятными, а порой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тяжелыми переживаниями. Поскольку ребенок привык проводить все время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близкими,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не исключено, что он испугается или почувствует себя одиноко, когда родные уйдут,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оставят его с «чужой тетей», среди незнакомых детей. Чувство одиночества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вызвать у него угнетенное или, напротив, возбужденное состояние, что повлечет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собой нежелание есть, играть, ложиться спать. Некоторые дети не принимают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предложения воспитателя поиграть с ним или со сверстниками, все время молчат, хотя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 владеют речью; другие подолгу безутешно плачут, призывая маму, папу, бабушку, и</w:t>
      </w:r>
    </w:p>
    <w:p w:rsidR="004B4D63" w:rsidRPr="006204C6" w:rsidRDefault="004B4D63" w:rsidP="00620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успокаиваются только тогда, когда кто-либо из родных приходит, чтобы забрать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ребенка домой.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Педагоги и психологи считают, что наилучший возраст для поступления в детский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садик — от трех до пяти лет.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Многие родители отдают своих детишек в садик осенью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(там, как и в школе, учебный год начинается с сентября). Этот период считается самым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подходящим – за лето ребенок получает витамины, активно отдыхает, закаляется.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Весной же организм ослаблен после зимнего переохлаждения и вирусов, поэтому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ребенок может быстро заболеть и вместо того, чтобы знакомиться с новым</w:t>
      </w:r>
    </w:p>
    <w:p w:rsidR="004B4D63" w:rsidRPr="006204C6" w:rsidRDefault="004B4D63" w:rsidP="00620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коллективом, будет сидеть дома.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Самое сложное – подготовка ребенка к новому образу жизни. Во-первых, нужно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приучить чадо к новому распорядку дня (сон, питание, прогулки). Он должен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отработан еще за несколько месяцев до первого, заветного дня.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Детские сады начинают работу в 7 или 8 утра. Приводить ребенка можно чуть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позже - ближе к завтраку. То есть уже сейчас отучите кроху (если за ним такое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наблюдается) лежать в постели до полудня. Завтракайте ближе к полдевятого,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гуляйте, обедайте и около часа дня укладывайте малыша спать. Естественно, и ночной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сон должен начинаться раньше – никаких мультиков до полуночи.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Отдельный разговор - о питании. Приучите малыша самостоятельно</w:t>
      </w:r>
    </w:p>
    <w:p w:rsidR="004B4D63" w:rsidRPr="006204C6" w:rsidRDefault="004B4D63" w:rsidP="00620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пользоваться ложкой, вилкой и чашкой. Исключите поильники, бутылочки, пустышки.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До вступления в детский садик ребенок должен знать, что на обед подают первое,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второе блюдо и компот. А на ужин обязательно давайте вашему малышу кефир или молоко с булочкой или печеньем. Приучайте его к горшку - подгузники в садике никто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менять не будет.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Также заранее стоит продумать гардероб малыша для детского сада. 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день ребенку понадобиться сменное белье, по паре колготок, маек, футболок.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Идеально, если он научится одеваться сам. Подберите одежду и обувь для детского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сада удобную, без сложных застежек. И конечно же, закаляйте ребенка. Для этого есть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целое лето - пускай подольше гуляет на свежем воздухе, ходит босиком по травке,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купается в теплой речке.</w:t>
      </w:r>
    </w:p>
    <w:p w:rsidR="004B4D63" w:rsidRPr="007168D4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B4D63" w:rsidRPr="005005F7" w:rsidRDefault="004B4D63" w:rsidP="005005F7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5005F7">
        <w:rPr>
          <w:rFonts w:ascii="Times New Roman" w:hAnsi="Times New Roman"/>
          <w:i/>
          <w:sz w:val="28"/>
          <w:szCs w:val="28"/>
        </w:rPr>
        <w:t>Психологический аспект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7" type="#_x0000_t75" style="position:absolute;left:0;text-align:left;margin-left:278.7pt;margin-top:50.85pt;width:203.65pt;height:153pt;z-index:-251658752;visibility:visible" wrapcoords="-79 0 -79 21494 21600 21494 21600 0 -79 0">
            <v:imagedata r:id="rId7" o:title=""/>
            <w10:wrap type="tight"/>
          </v:shape>
        </w:pict>
      </w:r>
      <w:r w:rsidRPr="006204C6">
        <w:rPr>
          <w:rFonts w:ascii="Times New Roman" w:hAnsi="Times New Roman"/>
          <w:sz w:val="28"/>
          <w:szCs w:val="28"/>
        </w:rPr>
        <w:t>Чтобы ребенок легче вошел в детский коллектив в саду, почаще гуляйте с ним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на детских площадках. Там он научится делиться, считаться с другими детками.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Рассказывайте малышу о том, как ему будет хорошо на новом месте. Прогуливаясь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возле садика, заинтересуйте его еще неизведанной детской площадкой. Постепенная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подготовка пойдет ребенку на пользу. Первое время вы будете оставлять малыша в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204C6">
        <w:rPr>
          <w:rFonts w:ascii="Times New Roman" w:hAnsi="Times New Roman"/>
          <w:sz w:val="28"/>
          <w:szCs w:val="28"/>
        </w:rPr>
        <w:t>аду не больше чем на час-два. Можно прийти к нему на прогулку.</w:t>
      </w:r>
    </w:p>
    <w:p w:rsidR="004B4D63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Сразу нужно предупредить воспитательницу об особенностях вашего малыша.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Например, попросить, чтобы не закармливали (если ваш ребенок может вырвать),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ругали, если он долго одевается (когда малыш по натуре очень медлительный). Будьте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готовы к тому, что определив ребенка в детский сад, вы не сможете сразу же выйти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работу. Некоторым деткам понадобиться как минимум месяц адаптации, чтобы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просто остаться в саду на дневной сон. Кроме того, ребенок может сразу же заболеть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(повлияет как неустойчивость к вирусам, так и психологический дискомфорт). Чтобы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для ребенка сад оказался наградой, а не наказанием, устройте дома праздник в тот день,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когда ребенок пойдет первый раз в садик. Никогда не наказывайте и не пугайте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малыша детским садом.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4D63" w:rsidRPr="007168D4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168D4">
        <w:rPr>
          <w:rFonts w:ascii="Times New Roman" w:hAnsi="Times New Roman"/>
          <w:sz w:val="28"/>
          <w:szCs w:val="28"/>
          <w:u w:val="single"/>
        </w:rPr>
        <w:t>Стандартный режим детского сада: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8.00 – 8-00 – приход в детский садик;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8.30 – 9-00 –</w:t>
      </w:r>
      <w:bookmarkStart w:id="0" w:name="_GoBack"/>
      <w:bookmarkEnd w:id="0"/>
      <w:r w:rsidRPr="006204C6">
        <w:rPr>
          <w:rFonts w:ascii="Times New Roman" w:hAnsi="Times New Roman"/>
          <w:sz w:val="28"/>
          <w:szCs w:val="28"/>
        </w:rPr>
        <w:t xml:space="preserve"> завтрак;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9.00 – 12-00 – прогулка или занятия;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12.30 – 13-00 – обед;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13.00 – 15-00 – сон;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15.30 – 16-00 – полдник;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С 16-00 – прогулка, занятия.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Расскажите ребенку, что такое детский сад, зачем туда ходят дети, почему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вы хотите, чтобы малыш пошел в сад. Например: детский сад — это такой красивый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дом, куда мамы и папы приводят своих детей. Я хочу, чтобы ты познакомился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 подружился с другими детьми и взрослыми. В саду все приспособлено для детей. Там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маленькие столики и стульчики, маленькие кроватки, маленькие раковины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умывания, маленькие шкафчики, много интересных игрушек. Ты все это сможешь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посмотреть, потрогать, поиграть со всем этим. В саду дети кушают, гуляют, играют.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Я очень хочу пойти на работу, мне это интересно. И я очень хочу, чтобы ты пошел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 детский сад, чтобы тебе тоже было интересно. Утром я отведу тебя в сад, а вечером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заберу. Ты мне расскажешь, что у тебя было интересного в саду, а я расскажу тебе,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у меня интересного на работе. Многие родители хотели бы отправить в этот сад своих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детей, но берут туда не всех. Тебе повезло, осенью я начну водить тебя туда. Но нам нужно подготовиться к этому. Купить все необходимые вещи, приготовить «радостную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коробку», выучить имена воспитателей и выучить правила детского сада.</w:t>
      </w:r>
    </w:p>
    <w:p w:rsidR="004B4D63" w:rsidRPr="006204C6" w:rsidRDefault="004B4D63" w:rsidP="006204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Проходя мимо детского сада, с радостью напоминайте ребенку, как ему</w:t>
      </w:r>
    </w:p>
    <w:p w:rsidR="004B4D63" w:rsidRPr="006204C6" w:rsidRDefault="004B4D63" w:rsidP="002D3E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повезло — осенью он сможет ходить сюда. Рассказывайте родным и знакомым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 присутствии малыша о своей удаче, говорите, что гордитесь своим ребенком, ведь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приняли в детский сад.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Подробно расскажите ребенку о режиме детского сада: что, как и в какой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последовательности он будет делать. Чем подробнее будет ваш рассказ и чем чаще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вы будете его повторять, тем спокойнее и увереннее будет чувствовать себя ваш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ребенок, когда пойдет в сад.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Спрашивайте у малыша, запомнил ли он, что будет делать в саду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прогулки, куда складывать свои вещи, кто ему будет помогать раздеваться, а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он будет делать после обеда. Вопросами такого рода вы сможете проконтролировать,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хорошо ли ребенок запомнил последовательность событий. Малышей пугает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неизвестность. Когда ребенок видит, что ожидаемое событие происходит, как и было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обещано, он чувствует себя увереннее.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Поговорите с ребенком о возможных трудностях, к кому он может обратиться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за помощью, как он это сделает. Например: «Если ты захочешь пить, подойди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к воспитателю и скажи: „Я хочу пить―, и Анна Николаевна нальет тебе воды. 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захочешь в туалет, скажи об этом». Не создавайте у ребенка иллюзий, что все будет</w:t>
      </w:r>
    </w:p>
    <w:p w:rsidR="004B4D63" w:rsidRDefault="004B4D63" w:rsidP="002D3E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исполнено по первому требованию и так, как он хочет. Объясните, что в группе будет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много детей и иногда ему придется подождать своей очереди. Вы должны сказать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малышу: «Воспитатель не сможет одеть сразу всех детей, тебе придется немного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подождать». Попробуйте проиграть все эти ситуации с ребенком дома. Например,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вы — воспитатель, а медвежонок, за которого вам тоже придется говорить, просит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 xml:space="preserve">пить. 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8" type="#_x0000_t75" style="position:absolute;left:0;text-align:left;margin-left:-5.55pt;margin-top:45.65pt;width:211.55pt;height:141pt;z-index:-251657728;visibility:visible" wrapcoords="-77 0 -77 21485 21600 21485 21600 0 -77 0">
            <v:imagedata r:id="rId8" o:title=""/>
            <w10:wrap type="tight"/>
          </v:shape>
        </w:pict>
      </w:r>
      <w:r w:rsidRPr="006204C6">
        <w:rPr>
          <w:rFonts w:ascii="Times New Roman" w:hAnsi="Times New Roman"/>
          <w:sz w:val="28"/>
          <w:szCs w:val="28"/>
        </w:rPr>
        <w:t>Хорошо, если ребенок захочет быть мишкой или воспитателем в этой игре.</w:t>
      </w:r>
      <w:r>
        <w:rPr>
          <w:rFonts w:ascii="Times New Roman" w:hAnsi="Times New Roman"/>
          <w:sz w:val="28"/>
          <w:szCs w:val="28"/>
        </w:rPr>
        <w:t xml:space="preserve"> Поддерживайте такие игры. </w:t>
      </w:r>
      <w:r w:rsidRPr="006204C6">
        <w:rPr>
          <w:rFonts w:ascii="Times New Roman" w:hAnsi="Times New Roman"/>
          <w:sz w:val="28"/>
          <w:szCs w:val="28"/>
        </w:rPr>
        <w:t>Приготовьте вместе с ребенком «радостную коробку», складывая туда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недорогие вещи. Это могут быть небольшие игрушки, которые остаются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привлекательными для вашего ребенка и, уж точно, обрадуют других детей. Это 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быть коробочки, с вложенными в них забавными предметами; красивые бумажные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салфетки или лоскутки приятной на ощупь ткани; книжки с картинками. Возможно,</w:t>
      </w:r>
    </w:p>
    <w:p w:rsidR="004B4D63" w:rsidRPr="006204C6" w:rsidRDefault="004B4D63" w:rsidP="002D3E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вы умеете складывать оригами, тогда смело отправляйте в «радостную коробку»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бумажного журавлика или бумажную собачку. За лето вы наполните коробку. Тогда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осенью, по утрам, вам проще будет отправлять ребенка в сад — с игрушкой веселее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идти, и проще завязать отношение с другим ребенком.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Научите малыша знакомиться с другими детьми, обращаться к ним по имени,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просить, а не отнимать игрушки, предлагать свои игрушки, свои услуги другим детям.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9" type="#_x0000_t75" style="position:absolute;left:0;text-align:left;margin-left:259.95pt;margin-top:44.55pt;width:207.75pt;height:147.75pt;z-index:-251656704;visibility:visible" wrapcoords="-78 0 -78 21490 21600 21490 21600 0 -78 0">
            <v:imagedata r:id="rId9" o:title=""/>
            <w10:wrap type="through"/>
          </v:shape>
        </w:pict>
      </w:r>
      <w:r w:rsidRPr="006204C6">
        <w:rPr>
          <w:rFonts w:ascii="Times New Roman" w:hAnsi="Times New Roman"/>
          <w:sz w:val="28"/>
          <w:szCs w:val="28"/>
        </w:rPr>
        <w:t>Разработайте вместе с ребенком несложную систему прощальных 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внимания, и ему будет проще отпустить вас.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Помните, что на привыкание ребенка к детскому саду может потребоваться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до полугода. Рассчитывайте свои силы, возможности и планы. Лучше, если на этот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период у семьи будет возможность подстроиться к особенностям адаптации своего</w:t>
      </w:r>
    </w:p>
    <w:p w:rsidR="004B4D63" w:rsidRDefault="004B4D63" w:rsidP="002D3E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малыша.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Убедитесь в собственной уверенности, что вашей семье детский сад необходим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именно сейчас. Ребенок отлично чувствует, когда родители сомневаются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 целесообразности садовского воспитания. Любые ваши колебания ребенок использует для того, чтобы воспротивиться расставанию с родителями. Легче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 быстрее привыкают дети, у родителей которых нет альтернативы детскому саду.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4D63" w:rsidRPr="006204C6" w:rsidRDefault="004B4D63" w:rsidP="00716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Ребенок привыкнет тем быстрее, чем с большим количеством детей и взрослых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сможет построить отношения. Помогите ребенку в этом. Познакомьтесь с другими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родителями и их детьми. Называйте других детей в присутствии вашего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по именам. Спрашивайте дома своего малыша о Лене, Саше, Сереже. Поощряйте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обращение вашего ребенка за помощью и поддержкой к другим людям в вашем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присутствии. Чем лучше будут ваши отношения с воспитателями, с другими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родителями и их детьми, тем проще будет привыкнуть вашему ребенку.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Совершенных людей нет. Будьте снисходительны и терпимы к другим. 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не менее, прояснять ситуацию, тревожащую вас, необходимо. Делайте это в мягкой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форме или через специалистов.</w:t>
      </w:r>
    </w:p>
    <w:p w:rsidR="004B4D63" w:rsidRPr="006204C6" w:rsidRDefault="004B4D63" w:rsidP="002D3E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4C6">
        <w:rPr>
          <w:rFonts w:ascii="Times New Roman" w:hAnsi="Times New Roman"/>
          <w:sz w:val="28"/>
          <w:szCs w:val="28"/>
        </w:rPr>
        <w:t>В присутствии ребенка избегайте критических замечаний в адрес детского сада и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сотрудников. Никогда не пугайте ребенка детским садом.</w:t>
      </w:r>
    </w:p>
    <w:p w:rsidR="004B4D63" w:rsidRPr="006204C6" w:rsidRDefault="004B4D63" w:rsidP="002D3E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style="position:absolute;left:0;text-align:left;margin-left:.45pt;margin-top:21pt;width:205.8pt;height:137.25pt;z-index:-251659776;visibility:visible" wrapcoords="-79 0 -79 21482 21600 21482 21600 0 -79 0">
            <v:imagedata r:id="rId10" o:title=""/>
            <w10:wrap type="tight"/>
          </v:shape>
        </w:pict>
      </w:r>
      <w:r w:rsidRPr="006204C6">
        <w:rPr>
          <w:rFonts w:ascii="Times New Roman" w:hAnsi="Times New Roman"/>
          <w:sz w:val="28"/>
          <w:szCs w:val="28"/>
        </w:rPr>
        <w:t>В период адаптации эмоционально поддерживайте малыша. Теперь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вы проводите с ним меньше времени. Компенсируйте это качеством общения. Чаще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обнимайте ребенка. Скажите малышу: «Я знаю, что ты скучаешь без меня, что тебе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бывает страшно. Когда что-то новое, всегда сначала страшно, а потом привыкаешь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4C6">
        <w:rPr>
          <w:rFonts w:ascii="Times New Roman" w:hAnsi="Times New Roman"/>
          <w:sz w:val="28"/>
          <w:szCs w:val="28"/>
        </w:rPr>
        <w:t>и становится интересно. Ты молодец, ты смелый, я горжусь тобой. У тебя все получится!</w:t>
      </w:r>
      <w:r w:rsidRPr="005005F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sectPr w:rsidR="004B4D63" w:rsidRPr="006204C6" w:rsidSect="001C60AE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D63" w:rsidRDefault="004B4D63">
      <w:r>
        <w:separator/>
      </w:r>
    </w:p>
  </w:endnote>
  <w:endnote w:type="continuationSeparator" w:id="0">
    <w:p w:rsidR="004B4D63" w:rsidRDefault="004B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63" w:rsidRDefault="004B4D63" w:rsidP="00E525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4D63" w:rsidRDefault="004B4D63" w:rsidP="00331ED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D63" w:rsidRDefault="004B4D63" w:rsidP="00E525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4B4D63" w:rsidRDefault="004B4D63" w:rsidP="00331ED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D63" w:rsidRDefault="004B4D63">
      <w:r>
        <w:separator/>
      </w:r>
    </w:p>
  </w:footnote>
  <w:footnote w:type="continuationSeparator" w:id="0">
    <w:p w:rsidR="004B4D63" w:rsidRDefault="004B4D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A0B"/>
    <w:rsid w:val="001C60AE"/>
    <w:rsid w:val="002D3E83"/>
    <w:rsid w:val="00331EDE"/>
    <w:rsid w:val="00342AC7"/>
    <w:rsid w:val="004B4D63"/>
    <w:rsid w:val="005005F7"/>
    <w:rsid w:val="006204C6"/>
    <w:rsid w:val="00673A0B"/>
    <w:rsid w:val="007168D4"/>
    <w:rsid w:val="007E6D39"/>
    <w:rsid w:val="008447CE"/>
    <w:rsid w:val="00A11069"/>
    <w:rsid w:val="00D432B0"/>
    <w:rsid w:val="00E5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0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05F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31E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D6A"/>
    <w:rPr>
      <w:lang w:eastAsia="en-US"/>
    </w:rPr>
  </w:style>
  <w:style w:type="character" w:styleId="PageNumber">
    <w:name w:val="page number"/>
    <w:basedOn w:val="DefaultParagraphFont"/>
    <w:uiPriority w:val="99"/>
    <w:rsid w:val="00331E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7</Pages>
  <Words>1626</Words>
  <Characters>9271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Димка</dc:creator>
  <cp:keywords/>
  <dc:description/>
  <cp:lastModifiedBy>Job</cp:lastModifiedBy>
  <cp:revision>10</cp:revision>
  <dcterms:created xsi:type="dcterms:W3CDTF">2019-02-07T05:47:00Z</dcterms:created>
  <dcterms:modified xsi:type="dcterms:W3CDTF">2019-02-08T05:31:00Z</dcterms:modified>
</cp:coreProperties>
</file>